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9A6B" w14:textId="77777777" w:rsidR="00A05A8A" w:rsidRDefault="00745508">
      <w:pPr>
        <w:jc w:val="center"/>
      </w:pPr>
      <w:r>
        <w:rPr>
          <w:noProof/>
          <w:lang w:bidi="de-DE"/>
        </w:rPr>
        <w:drawing>
          <wp:inline distT="0" distB="0" distL="0" distR="0" wp14:anchorId="3B78977D" wp14:editId="1C586FF4">
            <wp:extent cx="2700369" cy="1216060"/>
            <wp:effectExtent l="0" t="0" r="4731" b="3140"/>
            <wp:docPr id="1" name="Google Shape;181;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69" cy="1216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bidi="de-DE"/>
        </w:rPr>
        <w:drawing>
          <wp:inline distT="0" distB="0" distL="0" distR="0" wp14:anchorId="07CB9971" wp14:editId="28CA4790">
            <wp:extent cx="2038417" cy="1171611"/>
            <wp:effectExtent l="0" t="0" r="6283" b="0"/>
            <wp:docPr id="2" name="Google Shape;282;p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417" cy="11716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98DF93" w14:textId="77777777" w:rsidR="00A05A8A" w:rsidRDefault="00A05A8A"/>
    <w:p w14:paraId="1689E7EC" w14:textId="3418AB78" w:rsidR="00A05A8A" w:rsidRDefault="00A05A8A" w:rsidP="007737CB">
      <w:pPr>
        <w:tabs>
          <w:tab w:val="left" w:pos="5147"/>
        </w:tabs>
      </w:pPr>
    </w:p>
    <w:p w14:paraId="439300B5" w14:textId="77777777" w:rsidR="00A05A8A" w:rsidRDefault="00A05A8A"/>
    <w:p w14:paraId="798EED87" w14:textId="77777777" w:rsidR="00A05A8A" w:rsidRDefault="00A05A8A"/>
    <w:p w14:paraId="7B3B42B5" w14:textId="77777777" w:rsidR="00A05A8A" w:rsidRDefault="00745508">
      <w:pPr>
        <w:rPr>
          <w:b/>
          <w:bCs/>
          <w:sz w:val="56"/>
          <w:szCs w:val="56"/>
        </w:rPr>
      </w:pPr>
      <w:r>
        <w:rPr>
          <w:b/>
          <w:sz w:val="56"/>
          <w:szCs w:val="56"/>
          <w:lang w:bidi="de-DE"/>
        </w:rPr>
        <w:t xml:space="preserve">           3D-Karte - Dolní </w:t>
      </w:r>
      <w:proofErr w:type="spellStart"/>
      <w:r>
        <w:rPr>
          <w:b/>
          <w:sz w:val="56"/>
          <w:szCs w:val="56"/>
          <w:lang w:bidi="de-DE"/>
        </w:rPr>
        <w:t>Dunajovice</w:t>
      </w:r>
      <w:proofErr w:type="spellEnd"/>
    </w:p>
    <w:p w14:paraId="2E434ADF" w14:textId="77777777" w:rsidR="00A05A8A" w:rsidRDefault="00A05A8A">
      <w:pPr>
        <w:rPr>
          <w:b/>
          <w:bCs/>
          <w:sz w:val="56"/>
          <w:szCs w:val="56"/>
        </w:rPr>
      </w:pPr>
    </w:p>
    <w:p w14:paraId="669C1324" w14:textId="77777777" w:rsidR="00A05A8A" w:rsidRDefault="00745508">
      <w:pPr>
        <w:jc w:val="center"/>
      </w:pP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Základní</w:t>
      </w:r>
      <w:proofErr w:type="spellEnd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 xml:space="preserve"> </w:t>
      </w: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škola</w:t>
      </w:r>
      <w:proofErr w:type="spellEnd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 xml:space="preserve"> a </w:t>
      </w: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Mateřská</w:t>
      </w:r>
      <w:proofErr w:type="spellEnd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 xml:space="preserve"> </w:t>
      </w: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škola</w:t>
      </w:r>
      <w:proofErr w:type="spellEnd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 xml:space="preserve"> Dolní </w:t>
      </w: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Dunajovice</w:t>
      </w:r>
      <w:proofErr w:type="spellEnd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 xml:space="preserve">, </w:t>
      </w: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příspěvková</w:t>
      </w:r>
      <w:proofErr w:type="spellEnd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 xml:space="preserve"> </w:t>
      </w:r>
      <w:proofErr w:type="spellStart"/>
      <w:r>
        <w:rPr>
          <w:rStyle w:val="Siln"/>
          <w:rFonts w:ascii="Poppins" w:eastAsia="Poppins" w:hAnsi="Poppins" w:cs="Poppins"/>
          <w:color w:val="2D3339"/>
          <w:spacing w:val="14"/>
          <w:sz w:val="27"/>
          <w:szCs w:val="27"/>
          <w:shd w:val="clear" w:color="auto" w:fill="FFFFFF"/>
          <w:lang w:bidi="de-DE"/>
        </w:rPr>
        <w:t>organizace</w:t>
      </w:r>
      <w:proofErr w:type="spellEnd"/>
    </w:p>
    <w:p w14:paraId="236D36CC" w14:textId="3A7B0448" w:rsidR="00A05A8A" w:rsidRDefault="00745508">
      <w:pPr>
        <w:rPr>
          <w:b/>
          <w:bCs/>
          <w:sz w:val="56"/>
          <w:szCs w:val="56"/>
        </w:rPr>
      </w:pPr>
      <w:r>
        <w:rPr>
          <w:b/>
          <w:sz w:val="56"/>
          <w:szCs w:val="56"/>
          <w:lang w:bidi="de-DE"/>
        </w:rPr>
        <w:t xml:space="preserve"> </w:t>
      </w:r>
    </w:p>
    <w:p w14:paraId="2FDBE888" w14:textId="77777777" w:rsidR="00A05A8A" w:rsidRDefault="00745508">
      <w:pPr>
        <w:jc w:val="center"/>
      </w:pPr>
      <w:r>
        <w:rPr>
          <w:noProof/>
          <w:lang w:bidi="de-DE"/>
        </w:rPr>
        <w:drawing>
          <wp:inline distT="0" distB="0" distL="0" distR="0" wp14:anchorId="73282C09" wp14:editId="672E5578">
            <wp:extent cx="3632609" cy="2421742"/>
            <wp:effectExtent l="0" t="0" r="0" b="3958"/>
            <wp:docPr id="3" name="Obrázek 1" descr="ZŠ a MŠ Dolní Dunajov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609" cy="24217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747AA1" w14:textId="07C99328" w:rsidR="00A05A8A" w:rsidRDefault="00745508" w:rsidP="00250B1B">
      <w:pPr>
        <w:pStyle w:val="Nadpis1"/>
        <w:tabs>
          <w:tab w:val="left" w:pos="7994"/>
        </w:tabs>
      </w:pPr>
      <w:r>
        <w:rPr>
          <w:lang w:bidi="de-DE"/>
        </w:rPr>
        <w:lastRenderedPageBreak/>
        <w:t>Informationen über das Projekt</w:t>
      </w:r>
      <w:r>
        <w:rPr>
          <w:lang w:bidi="de-DE"/>
        </w:rPr>
        <w:tab/>
      </w:r>
    </w:p>
    <w:p w14:paraId="6991486E" w14:textId="77777777" w:rsidR="00A05A8A" w:rsidRDefault="00A05A8A"/>
    <w:p w14:paraId="6E16F46A" w14:textId="77777777" w:rsidR="005E175F" w:rsidRDefault="00745508" w:rsidP="007737CB">
      <w:r>
        <w:rPr>
          <w:lang w:bidi="de-DE"/>
        </w:rPr>
        <w:t xml:space="preserve">Das Ziel des Projekts „3D-Karte interessanter Orte in der Umgebung von Dolní </w:t>
      </w:r>
      <w:proofErr w:type="spellStart"/>
      <w:r>
        <w:rPr>
          <w:lang w:bidi="de-DE"/>
        </w:rPr>
        <w:t>Dunajovice</w:t>
      </w:r>
      <w:proofErr w:type="spellEnd"/>
      <w:r>
        <w:rPr>
          <w:lang w:bidi="de-DE"/>
        </w:rPr>
        <w:t xml:space="preserve">“ ist, unseren Schülern neue und modernere IT-Technologien wie 3D-Drucker und andere Roboterelemente zur Verfügung zu stellen, die wir auch bei der Bearbeitung des Projekts verwenden möchten. </w:t>
      </w:r>
    </w:p>
    <w:p w14:paraId="2EA1FC84" w14:textId="1BF3ABEA" w:rsidR="00A05A8A" w:rsidRDefault="00745508" w:rsidP="007737CB">
      <w:pPr>
        <w:ind w:firstLine="708"/>
      </w:pPr>
      <w:r>
        <w:rPr>
          <w:lang w:bidi="de-DE"/>
        </w:rPr>
        <w:t>Ein weiteres Ziel ist, dank der Arbeit unserer Studenten ein interessantes Produkt beizusteuern, das auch für andere Bedürfnisse verwendet wird.</w:t>
      </w:r>
    </w:p>
    <w:p w14:paraId="17610EB3" w14:textId="5E9A1B4D" w:rsidR="00A05A8A" w:rsidRDefault="00745508" w:rsidP="007737CB">
      <w:pPr>
        <w:ind w:firstLine="708"/>
      </w:pPr>
      <w:r>
        <w:rPr>
          <w:lang w:bidi="de-DE"/>
        </w:rPr>
        <w:t>Da unser Dorf für Touristen sehr attraktiv ist, haben wir uns entschlossen, für unser Informationszentrum eine interessante Karte zu erstellen, die die schönsten Orte rund um das Dorf zeigt.</w:t>
      </w:r>
    </w:p>
    <w:p w14:paraId="017DAC18" w14:textId="3CE28702" w:rsidR="00A05A8A" w:rsidRDefault="007737CB">
      <w:pPr>
        <w:pStyle w:val="Normlnweb"/>
        <w:spacing w:line="360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bidi="de-DE"/>
        </w:rPr>
        <w:drawing>
          <wp:anchor distT="0" distB="0" distL="114300" distR="114300" simplePos="0" relativeHeight="251660288" behindDoc="0" locked="0" layoutInCell="1" allowOverlap="1" wp14:anchorId="19DCD902" wp14:editId="2EF0A653">
            <wp:simplePos x="0" y="0"/>
            <wp:positionH relativeFrom="column">
              <wp:posOffset>787400</wp:posOffset>
            </wp:positionH>
            <wp:positionV relativeFrom="paragraph">
              <wp:posOffset>359410</wp:posOffset>
            </wp:positionV>
            <wp:extent cx="4299133" cy="3224348"/>
            <wp:effectExtent l="0" t="0" r="0" b="1905"/>
            <wp:wrapTopAndBottom/>
            <wp:docPr id="5" name="obrázek 6" descr="Obsah obrázku osoba, interiér, patro, lidé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133" cy="32243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FB7A3" w14:textId="6C817140" w:rsidR="00A05A8A" w:rsidRDefault="00A05A8A">
      <w:pPr>
        <w:pStyle w:val="Normlnweb"/>
        <w:spacing w:line="360" w:lineRule="auto"/>
      </w:pPr>
    </w:p>
    <w:p w14:paraId="2074B46C" w14:textId="77777777" w:rsidR="00A05A8A" w:rsidRDefault="00A05A8A">
      <w:pPr>
        <w:pStyle w:val="Normlnweb"/>
        <w:spacing w:line="360" w:lineRule="auto"/>
        <w:rPr>
          <w:color w:val="000000"/>
          <w:sz w:val="27"/>
          <w:szCs w:val="27"/>
        </w:rPr>
      </w:pPr>
    </w:p>
    <w:p w14:paraId="383A47C3" w14:textId="77777777" w:rsidR="00A05A8A" w:rsidRDefault="00A05A8A">
      <w:pPr>
        <w:pStyle w:val="Normlnweb"/>
        <w:spacing w:line="360" w:lineRule="auto"/>
        <w:rPr>
          <w:color w:val="000000"/>
          <w:sz w:val="27"/>
          <w:szCs w:val="27"/>
        </w:rPr>
      </w:pPr>
    </w:p>
    <w:p w14:paraId="2EDFC3FB" w14:textId="7CD5E46F" w:rsidR="00A05A8A" w:rsidRDefault="00745508">
      <w:pPr>
        <w:pStyle w:val="Normlnweb"/>
        <w:spacing w:line="360" w:lineRule="auto"/>
      </w:pPr>
      <w:r>
        <w:rPr>
          <w:color w:val="000000"/>
          <w:sz w:val="27"/>
          <w:szCs w:val="27"/>
          <w:lang w:bidi="de-DE"/>
        </w:rPr>
        <w:t xml:space="preserve">  </w:t>
      </w:r>
    </w:p>
    <w:p w14:paraId="596E3A3E" w14:textId="297CB6E4" w:rsidR="00A05A8A" w:rsidRDefault="00745508" w:rsidP="005E175F">
      <w:pPr>
        <w:pStyle w:val="Nadpis1"/>
      </w:pPr>
      <w:r>
        <w:rPr>
          <w:lang w:bidi="de-DE"/>
        </w:rPr>
        <w:lastRenderedPageBreak/>
        <w:t>Projektziele</w:t>
      </w:r>
    </w:p>
    <w:p w14:paraId="74BD2FFE" w14:textId="1D259E2D" w:rsidR="00A05A8A" w:rsidRDefault="00A05A8A">
      <w:pPr>
        <w:pStyle w:val="Normlnweb"/>
        <w:rPr>
          <w:color w:val="000000"/>
          <w:sz w:val="27"/>
          <w:szCs w:val="27"/>
        </w:rPr>
      </w:pPr>
    </w:p>
    <w:p w14:paraId="18E70A74" w14:textId="76EBCA3F" w:rsidR="00A05A8A" w:rsidRDefault="00745508" w:rsidP="007737CB">
      <w:r>
        <w:rPr>
          <w:lang w:bidi="de-DE"/>
        </w:rPr>
        <w:t xml:space="preserve">Die Schüler erstellen eine 3D-Karte von Dolní </w:t>
      </w:r>
      <w:proofErr w:type="spellStart"/>
      <w:r>
        <w:rPr>
          <w:lang w:bidi="de-DE"/>
        </w:rPr>
        <w:t>Dunajovice</w:t>
      </w:r>
      <w:proofErr w:type="spellEnd"/>
      <w:r>
        <w:rPr>
          <w:lang w:bidi="de-DE"/>
        </w:rPr>
        <w:t xml:space="preserve"> und seiner Umgebung, und dabei verwenden sie die 3D-Drucktechnologie.</w:t>
      </w:r>
    </w:p>
    <w:p w14:paraId="7288BC42" w14:textId="73D334C4" w:rsidR="00A05A8A" w:rsidRDefault="00745508" w:rsidP="007737CB">
      <w:r>
        <w:rPr>
          <w:lang w:bidi="de-DE"/>
        </w:rPr>
        <w:t>Die Schüler schlagen vor, wie die Karte aussehen soll.</w:t>
      </w:r>
    </w:p>
    <w:p w14:paraId="02AB320E" w14:textId="6348204A" w:rsidR="00A05A8A" w:rsidRDefault="00745508" w:rsidP="007737CB">
      <w:r>
        <w:rPr>
          <w:lang w:bidi="de-DE"/>
        </w:rPr>
        <w:t>Die Schüler wählen und verarbeiten Informationen über die Orte, die sie in 3D darstellen möchten.</w:t>
      </w:r>
    </w:p>
    <w:p w14:paraId="7CAC0325" w14:textId="1B304E28" w:rsidR="00A05A8A" w:rsidRDefault="00745508" w:rsidP="007737CB">
      <w:r>
        <w:rPr>
          <w:lang w:bidi="de-DE"/>
        </w:rPr>
        <w:t>Die Schüler erstellen 3D-Orte, die sie in die Karte des Dorfes einfügen.</w:t>
      </w:r>
    </w:p>
    <w:p w14:paraId="6E01AE42" w14:textId="294883E9" w:rsidR="00A05A8A" w:rsidRDefault="00745508" w:rsidP="007737CB">
      <w:r>
        <w:rPr>
          <w:lang w:bidi="de-DE"/>
        </w:rPr>
        <w:t>Die Schüler installieren die Karte im örtlichen Informationszentrum.</w:t>
      </w:r>
    </w:p>
    <w:p w14:paraId="518708A5" w14:textId="085BF9D7" w:rsidR="00A05A8A" w:rsidRDefault="00745508" w:rsidP="007737CB">
      <w:r>
        <w:rPr>
          <w:lang w:bidi="de-DE"/>
        </w:rPr>
        <w:t>Die Schüler bereiten eine Präsentation vor, die ihre Kreation fördert.</w:t>
      </w:r>
    </w:p>
    <w:p w14:paraId="446386B8" w14:textId="0DC2F85A" w:rsidR="00A05A8A" w:rsidRDefault="00250B1B">
      <w:pPr>
        <w:pStyle w:val="Normlnweb"/>
        <w:spacing w:line="360" w:lineRule="auto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bidi="de-DE"/>
        </w:rPr>
        <w:drawing>
          <wp:anchor distT="0" distB="0" distL="114300" distR="114300" simplePos="0" relativeHeight="251661312" behindDoc="0" locked="0" layoutInCell="1" allowOverlap="1" wp14:anchorId="1E719D2D" wp14:editId="6129851C">
            <wp:simplePos x="0" y="0"/>
            <wp:positionH relativeFrom="column">
              <wp:posOffset>734938</wp:posOffset>
            </wp:positionH>
            <wp:positionV relativeFrom="paragraph">
              <wp:posOffset>363220</wp:posOffset>
            </wp:positionV>
            <wp:extent cx="4416533" cy="3096359"/>
            <wp:effectExtent l="0" t="0" r="3175" b="2540"/>
            <wp:wrapTopAndBottom/>
            <wp:docPr id="6" name="obrázek 8" descr="Obsah obrázku text, osoba, interiér, rodin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6533" cy="30963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42672" w14:textId="4DBCF109" w:rsidR="00A05A8A" w:rsidRDefault="00A05A8A">
      <w:pPr>
        <w:pStyle w:val="Normlnweb"/>
        <w:spacing w:line="360" w:lineRule="auto"/>
      </w:pPr>
    </w:p>
    <w:p w14:paraId="709E9580" w14:textId="556C8C10" w:rsidR="00A05A8A" w:rsidRDefault="00A05A8A">
      <w:pPr>
        <w:pStyle w:val="Normlnweb"/>
        <w:spacing w:line="360" w:lineRule="auto"/>
        <w:rPr>
          <w:color w:val="000000"/>
          <w:sz w:val="27"/>
          <w:szCs w:val="27"/>
        </w:rPr>
      </w:pPr>
    </w:p>
    <w:p w14:paraId="0EDA3555" w14:textId="489DA8F4" w:rsidR="00A05A8A" w:rsidRDefault="00A05A8A">
      <w:pPr>
        <w:pStyle w:val="Nadpis1"/>
      </w:pPr>
    </w:p>
    <w:p w14:paraId="1401BA3B" w14:textId="77777777" w:rsidR="005E175F" w:rsidRDefault="005E175F">
      <w:pPr>
        <w:suppressAutoHyphens w:val="0"/>
        <w:rPr>
          <w:rFonts w:eastAsia="Times New Roman"/>
          <w:b/>
          <w:color w:val="2F5496"/>
          <w:sz w:val="48"/>
          <w:szCs w:val="40"/>
        </w:rPr>
      </w:pPr>
      <w:r>
        <w:rPr>
          <w:lang w:bidi="de-DE"/>
        </w:rPr>
        <w:br w:type="page"/>
      </w:r>
    </w:p>
    <w:p w14:paraId="643CABA9" w14:textId="31909DC7" w:rsidR="00A05A8A" w:rsidRDefault="00745508">
      <w:pPr>
        <w:pStyle w:val="Nadpis1"/>
        <w:jc w:val="center"/>
      </w:pPr>
      <w:r>
        <w:rPr>
          <w:lang w:bidi="de-DE"/>
        </w:rPr>
        <w:lastRenderedPageBreak/>
        <w:t>Inhalt</w:t>
      </w:r>
    </w:p>
    <w:p w14:paraId="06924B90" w14:textId="77777777" w:rsidR="00A05A8A" w:rsidRDefault="00A05A8A" w:rsidP="00250B1B"/>
    <w:p w14:paraId="35698CA2" w14:textId="77777777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>Was wir zur Umsetzung unseres Projekts verwendet haben</w:t>
      </w:r>
    </w:p>
    <w:p w14:paraId="2D44FAF8" w14:textId="77777777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>Training, bei dem wir verschiedene wichtige Informationen gelernt haben</w:t>
      </w:r>
    </w:p>
    <w:p w14:paraId="4A5CC6F2" w14:textId="5303A30D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 xml:space="preserve">Tinkercad- und </w:t>
      </w:r>
      <w:proofErr w:type="spellStart"/>
      <w:r w:rsidRPr="00250B1B">
        <w:rPr>
          <w:sz w:val="27"/>
          <w:szCs w:val="27"/>
          <w:lang w:bidi="de-DE"/>
        </w:rPr>
        <w:t>PrusaSlicer</w:t>
      </w:r>
      <w:proofErr w:type="spellEnd"/>
      <w:r w:rsidRPr="00250B1B">
        <w:rPr>
          <w:sz w:val="27"/>
          <w:szCs w:val="27"/>
          <w:lang w:bidi="de-DE"/>
        </w:rPr>
        <w:t>-Programme</w:t>
      </w:r>
    </w:p>
    <w:p w14:paraId="64491D5C" w14:textId="77777777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>Bestimmung, welche Gebäude für unser Projekt ausgewählt werden sollen</w:t>
      </w:r>
    </w:p>
    <w:p w14:paraId="63F83E64" w14:textId="77777777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>Gebäude zeichnen und zusammenbauen</w:t>
      </w:r>
    </w:p>
    <w:p w14:paraId="457E78B7" w14:textId="77777777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>QR-Codes erstellen</w:t>
      </w:r>
    </w:p>
    <w:p w14:paraId="1FE9DE06" w14:textId="77777777" w:rsidR="00A05A8A" w:rsidRPr="00250B1B" w:rsidRDefault="00745508" w:rsidP="00250B1B">
      <w:pPr>
        <w:pStyle w:val="Odstavecseseznamem"/>
        <w:numPr>
          <w:ilvl w:val="0"/>
          <w:numId w:val="9"/>
        </w:numPr>
        <w:rPr>
          <w:sz w:val="27"/>
          <w:szCs w:val="27"/>
        </w:rPr>
      </w:pPr>
      <w:r w:rsidRPr="00250B1B">
        <w:rPr>
          <w:sz w:val="27"/>
          <w:szCs w:val="27"/>
          <w:lang w:bidi="de-DE"/>
        </w:rPr>
        <w:t>Zusammenstellen und Kleben einer 3D-Karte mit QR-Codes</w:t>
      </w:r>
    </w:p>
    <w:p w14:paraId="69F741FA" w14:textId="77777777" w:rsidR="00A05A8A" w:rsidRDefault="00A05A8A">
      <w:pPr>
        <w:rPr>
          <w:b/>
          <w:bCs/>
          <w:sz w:val="32"/>
          <w:szCs w:val="32"/>
        </w:rPr>
      </w:pPr>
    </w:p>
    <w:p w14:paraId="4DAAFDB2" w14:textId="77777777" w:rsidR="00A05A8A" w:rsidRDefault="00A05A8A">
      <w:pPr>
        <w:rPr>
          <w:b/>
          <w:bCs/>
          <w:sz w:val="32"/>
          <w:szCs w:val="32"/>
        </w:rPr>
      </w:pPr>
    </w:p>
    <w:p w14:paraId="33D36264" w14:textId="77777777" w:rsidR="00A05A8A" w:rsidRDefault="00A05A8A">
      <w:pPr>
        <w:rPr>
          <w:b/>
          <w:bCs/>
          <w:sz w:val="32"/>
          <w:szCs w:val="32"/>
        </w:rPr>
      </w:pPr>
    </w:p>
    <w:p w14:paraId="4F72702B" w14:textId="77777777" w:rsidR="00A05A8A" w:rsidRDefault="00A05A8A">
      <w:pPr>
        <w:rPr>
          <w:b/>
          <w:bCs/>
          <w:sz w:val="32"/>
          <w:szCs w:val="32"/>
        </w:rPr>
      </w:pPr>
    </w:p>
    <w:p w14:paraId="7445F34A" w14:textId="77777777" w:rsidR="00A05A8A" w:rsidRDefault="00A05A8A"/>
    <w:p w14:paraId="3A935DA3" w14:textId="77777777" w:rsidR="00A05A8A" w:rsidRDefault="00A05A8A"/>
    <w:p w14:paraId="427C0484" w14:textId="77777777" w:rsidR="00A05A8A" w:rsidRDefault="00A05A8A"/>
    <w:p w14:paraId="2AC60EAD" w14:textId="77777777" w:rsidR="00A05A8A" w:rsidRDefault="00A05A8A"/>
    <w:p w14:paraId="0B2DCAB5" w14:textId="77777777" w:rsidR="00A05A8A" w:rsidRDefault="00A05A8A"/>
    <w:p w14:paraId="76C63CA5" w14:textId="77777777" w:rsidR="00A05A8A" w:rsidRDefault="00A05A8A">
      <w:pPr>
        <w:rPr>
          <w:b/>
          <w:bCs/>
          <w:sz w:val="32"/>
          <w:szCs w:val="32"/>
        </w:rPr>
      </w:pPr>
    </w:p>
    <w:p w14:paraId="2E117D4E" w14:textId="77777777" w:rsidR="00A05A8A" w:rsidRDefault="00A05A8A">
      <w:pPr>
        <w:rPr>
          <w:b/>
          <w:bCs/>
          <w:sz w:val="32"/>
          <w:szCs w:val="32"/>
        </w:rPr>
      </w:pPr>
    </w:p>
    <w:p w14:paraId="7000DA72" w14:textId="77777777" w:rsidR="00A05A8A" w:rsidRDefault="00A05A8A">
      <w:pPr>
        <w:rPr>
          <w:b/>
          <w:bCs/>
          <w:sz w:val="32"/>
          <w:szCs w:val="32"/>
        </w:rPr>
      </w:pPr>
    </w:p>
    <w:p w14:paraId="6BC941B2" w14:textId="77777777" w:rsidR="00A05A8A" w:rsidRDefault="00A05A8A">
      <w:pPr>
        <w:rPr>
          <w:b/>
          <w:bCs/>
          <w:sz w:val="32"/>
          <w:szCs w:val="32"/>
        </w:rPr>
      </w:pPr>
    </w:p>
    <w:p w14:paraId="6E6CF4DF" w14:textId="67566311" w:rsidR="00A05A8A" w:rsidRDefault="00745508" w:rsidP="00250B1B">
      <w:pPr>
        <w:pStyle w:val="Nadpis1"/>
      </w:pPr>
      <w:r>
        <w:rPr>
          <w:lang w:bidi="de-DE"/>
        </w:rPr>
        <w:lastRenderedPageBreak/>
        <w:t>Ausstattung</w:t>
      </w:r>
    </w:p>
    <w:p w14:paraId="64FAF1D7" w14:textId="782375F6" w:rsidR="00A05A8A" w:rsidRDefault="00745508">
      <w:pPr>
        <w:pStyle w:val="Nadpis1"/>
        <w:rPr>
          <w:rFonts w:ascii="Arial" w:hAnsi="Arial" w:cs="Arial"/>
          <w:color w:val="2A2A2A"/>
          <w:sz w:val="24"/>
          <w:szCs w:val="24"/>
        </w:rPr>
      </w:pPr>
      <w:r>
        <w:rPr>
          <w:rFonts w:ascii="Arial" w:eastAsia="Arial" w:hAnsi="Arial" w:cs="Arial"/>
          <w:color w:val="2A2A2A"/>
          <w:sz w:val="24"/>
          <w:szCs w:val="24"/>
          <w:lang w:bidi="de-DE"/>
        </w:rPr>
        <w:t>Original Prusa i3 MK3S+ 3D-Drucker-Kit (2 Stück)</w:t>
      </w:r>
    </w:p>
    <w:p w14:paraId="0A1CB56D" w14:textId="77777777" w:rsidR="00A05A8A" w:rsidRDefault="00A05A8A"/>
    <w:p w14:paraId="0A68D4CB" w14:textId="77777777" w:rsidR="00A05A8A" w:rsidRDefault="00745508">
      <w:r>
        <w:rPr>
          <w:noProof/>
          <w:lang w:bidi="de-DE"/>
        </w:rPr>
        <w:drawing>
          <wp:inline distT="0" distB="0" distL="0" distR="0" wp14:anchorId="58F74EDD" wp14:editId="22995ACA">
            <wp:extent cx="3800475" cy="3800475"/>
            <wp:effectExtent l="0" t="0" r="0" b="0"/>
            <wp:docPr id="8" name="Obrázek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B81A14" w14:textId="66E307F5" w:rsidR="00A05A8A" w:rsidRDefault="00745508">
      <w:pPr>
        <w:pStyle w:val="Normlnweb"/>
        <w:spacing w:before="0" w:after="160" w:line="360" w:lineRule="auto"/>
        <w:textAlignment w:val="baseline"/>
        <w:rPr>
          <w:rFonts w:ascii="Calibri" w:hAnsi="Calibri"/>
          <w:color w:val="000000"/>
        </w:rPr>
      </w:pPr>
      <w:r>
        <w:rPr>
          <w:rFonts w:ascii="Calibri" w:eastAsia="Calibri" w:hAnsi="Calibri" w:cs="Calibri"/>
          <w:color w:val="000000"/>
          <w:lang w:bidi="de-DE"/>
        </w:rPr>
        <w:t xml:space="preserve">Im Rahmen des Projekts wurden die Schüler an die Funktion und Nutzung eines 3D-Druckers herangeführt, nicht nur dank einer im Rahmen des Projekts organisierten Präsentation von zwei externen Mitarbeitern des </w:t>
      </w:r>
      <w:proofErr w:type="spellStart"/>
      <w:r>
        <w:rPr>
          <w:rFonts w:ascii="Calibri" w:eastAsia="Calibri" w:hAnsi="Calibri" w:cs="Calibri"/>
          <w:color w:val="000000"/>
          <w:lang w:bidi="de-DE"/>
        </w:rPr>
        <w:t>DigiMe</w:t>
      </w:r>
      <w:proofErr w:type="spellEnd"/>
      <w:r>
        <w:rPr>
          <w:rFonts w:ascii="Calibri" w:eastAsia="Calibri" w:hAnsi="Calibri" w:cs="Calibri"/>
          <w:color w:val="000000"/>
          <w:lang w:bidi="de-DE"/>
        </w:rPr>
        <w:t>-Projekts, die den Schülern dieses Gerät näherbrachten. Der Drucker wurde nicht nur im Rahmen des Projekts eingesetzt, dank ihm haben wir beispielsweise Namensschilder an den Türen von Lehrerbüros und Klassenzimmern hergestellt.</w:t>
      </w:r>
    </w:p>
    <w:p w14:paraId="3161D2F8" w14:textId="3F6BD81A" w:rsidR="00A05A8A" w:rsidRDefault="00745508">
      <w:pPr>
        <w:pStyle w:val="Normlnweb"/>
        <w:spacing w:before="0" w:after="160" w:line="360" w:lineRule="auto"/>
        <w:textAlignment w:val="baseline"/>
        <w:rPr>
          <w:rFonts w:ascii="Calibri" w:hAnsi="Calibri"/>
          <w:color w:val="000000"/>
        </w:rPr>
      </w:pPr>
      <w:r>
        <w:rPr>
          <w:rFonts w:ascii="Calibri" w:eastAsia="Calibri" w:hAnsi="Calibri" w:cs="Calibri"/>
          <w:color w:val="000000"/>
          <w:lang w:bidi="de-DE"/>
        </w:rPr>
        <w:t xml:space="preserve">Wir brauchten auch einen Computer oder Laptop, um in den Programmen zu arbeiten. </w:t>
      </w:r>
    </w:p>
    <w:p w14:paraId="10E73AFB" w14:textId="77777777" w:rsidR="00A05A8A" w:rsidRDefault="00A05A8A">
      <w:pPr>
        <w:pStyle w:val="Nadpis1"/>
      </w:pPr>
    </w:p>
    <w:p w14:paraId="11CE5C38" w14:textId="77777777" w:rsidR="00A05A8A" w:rsidRDefault="00A05A8A"/>
    <w:p w14:paraId="34B48A30" w14:textId="77777777" w:rsidR="00A05A8A" w:rsidRDefault="00A05A8A"/>
    <w:p w14:paraId="0DF13F77" w14:textId="274E2F32" w:rsidR="00A05A8A" w:rsidRPr="00250B1B" w:rsidRDefault="00745508" w:rsidP="00250B1B">
      <w:pPr>
        <w:pStyle w:val="Nadpis1"/>
        <w:jc w:val="left"/>
      </w:pPr>
      <w:r>
        <w:rPr>
          <w:lang w:bidi="de-DE"/>
        </w:rPr>
        <w:lastRenderedPageBreak/>
        <w:t>Verwendete Software</w:t>
      </w:r>
    </w:p>
    <w:p w14:paraId="2DF86D78" w14:textId="5C164E50" w:rsidR="00A05A8A" w:rsidRDefault="00745508" w:rsidP="00250B1B">
      <w:pPr>
        <w:pStyle w:val="Nadpis2"/>
        <w:rPr>
          <w:b w:val="0"/>
        </w:rPr>
      </w:pPr>
      <w:r>
        <w:rPr>
          <w:lang w:bidi="de-DE"/>
        </w:rPr>
        <w:t>Tinkercad</w:t>
      </w:r>
    </w:p>
    <w:p w14:paraId="2E8C54E2" w14:textId="77777777" w:rsidR="00A05A8A" w:rsidRDefault="00745508">
      <w:r>
        <w:rPr>
          <w:b/>
          <w:noProof/>
          <w:sz w:val="36"/>
          <w:szCs w:val="36"/>
          <w:lang w:bidi="de-DE"/>
        </w:rPr>
        <w:drawing>
          <wp:inline distT="0" distB="0" distL="0" distR="0" wp14:anchorId="703CBD70" wp14:editId="653C6B85">
            <wp:extent cx="5058149" cy="3166174"/>
            <wp:effectExtent l="0" t="0" r="0" b="0"/>
            <wp:docPr id="9" name="Google Shape;233;p6" descr="Obsah obrázku text, doprava&#10;&#10;Popis se vygeneroval automatick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alphaModFix/>
                    </a:blip>
                    <a:srcRect l="1663" r="14352"/>
                    <a:stretch>
                      <a:fillRect/>
                    </a:stretch>
                  </pic:blipFill>
                  <pic:spPr>
                    <a:xfrm>
                      <a:off x="0" y="0"/>
                      <a:ext cx="5058149" cy="31661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BA52850" w14:textId="77777777" w:rsidR="00A05A8A" w:rsidRDefault="00745508" w:rsidP="00250B1B">
      <w:pPr>
        <w:pStyle w:val="Odstavecseseznamem"/>
        <w:numPr>
          <w:ilvl w:val="0"/>
          <w:numId w:val="10"/>
        </w:numPr>
      </w:pPr>
      <w:r>
        <w:rPr>
          <w:lang w:bidi="de-DE"/>
        </w:rPr>
        <w:t>Tinkercad ist ein kostenloses Online-3D-Modellierungsprogramm.</w:t>
      </w:r>
    </w:p>
    <w:p w14:paraId="4A0846A0" w14:textId="77777777" w:rsidR="00A05A8A" w:rsidRDefault="00745508" w:rsidP="00250B1B">
      <w:pPr>
        <w:pStyle w:val="Odstavecseseznamem"/>
        <w:numPr>
          <w:ilvl w:val="0"/>
          <w:numId w:val="10"/>
        </w:numPr>
      </w:pPr>
      <w:r>
        <w:rPr>
          <w:lang w:bidi="de-DE"/>
        </w:rPr>
        <w:t>Seit seiner Einführung im Jahr 2011 hat es sich zu einer beliebten Plattform entwickelt.</w:t>
      </w:r>
    </w:p>
    <w:p w14:paraId="3A8A3F7E" w14:textId="77777777" w:rsidR="00A05A8A" w:rsidRDefault="00745508" w:rsidP="00250B1B">
      <w:pPr>
        <w:pStyle w:val="Odstavecseseznamem"/>
        <w:numPr>
          <w:ilvl w:val="0"/>
          <w:numId w:val="10"/>
        </w:numPr>
      </w:pPr>
      <w:r>
        <w:rPr>
          <w:lang w:bidi="de-DE"/>
        </w:rPr>
        <w:t>Das Design besteht aus primitiven Formen, die entweder fest oder löchrig sind.</w:t>
      </w:r>
    </w:p>
    <w:p w14:paraId="64B296AB" w14:textId="77777777" w:rsidR="00A05A8A" w:rsidRDefault="00745508" w:rsidP="00250B1B">
      <w:pPr>
        <w:pStyle w:val="Odstavecseseznamem"/>
        <w:numPr>
          <w:ilvl w:val="0"/>
          <w:numId w:val="10"/>
        </w:numPr>
      </w:pPr>
      <w:r>
        <w:rPr>
          <w:lang w:bidi="de-DE"/>
        </w:rPr>
        <w:t>Durch die Kombination von Volumenkörpern und Löchern können neue Formen erstellt werden, denen eine Volumenkörper- oder Locheigenschaft zugewiesen werden kann.</w:t>
      </w:r>
    </w:p>
    <w:p w14:paraId="324B0C6B" w14:textId="77777777" w:rsidR="00A05A8A" w:rsidRDefault="00A05A8A"/>
    <w:p w14:paraId="71A1403E" w14:textId="522A8C60" w:rsidR="00483FD2" w:rsidRDefault="00483FD2">
      <w:pPr>
        <w:suppressAutoHyphens w:val="0"/>
        <w:spacing w:line="249" w:lineRule="auto"/>
        <w:jc w:val="left"/>
        <w:rPr>
          <w:b/>
          <w:bCs/>
          <w:sz w:val="36"/>
          <w:szCs w:val="36"/>
        </w:rPr>
      </w:pPr>
    </w:p>
    <w:p w14:paraId="5E7CC460" w14:textId="77777777" w:rsidR="00483FD2" w:rsidRDefault="00483FD2">
      <w:pPr>
        <w:suppressAutoHyphens w:val="0"/>
        <w:spacing w:line="249" w:lineRule="auto"/>
        <w:jc w:val="left"/>
        <w:rPr>
          <w:b/>
          <w:bCs/>
          <w:sz w:val="36"/>
          <w:szCs w:val="36"/>
        </w:rPr>
      </w:pPr>
      <w:r>
        <w:rPr>
          <w:b/>
          <w:sz w:val="36"/>
          <w:szCs w:val="36"/>
          <w:lang w:bidi="de-DE"/>
        </w:rPr>
        <w:br w:type="page"/>
      </w:r>
    </w:p>
    <w:p w14:paraId="1362C72D" w14:textId="73868F95" w:rsidR="00A05A8A" w:rsidRPr="00483FD2" w:rsidRDefault="00745508" w:rsidP="00483FD2">
      <w:pPr>
        <w:pStyle w:val="Nadpis2"/>
        <w:rPr>
          <w:sz w:val="24"/>
          <w:szCs w:val="22"/>
        </w:rPr>
      </w:pPr>
      <w:proofErr w:type="spellStart"/>
      <w:r>
        <w:rPr>
          <w:lang w:bidi="de-DE"/>
        </w:rPr>
        <w:lastRenderedPageBreak/>
        <w:t>PrusaSlicer</w:t>
      </w:r>
      <w:proofErr w:type="spellEnd"/>
    </w:p>
    <w:p w14:paraId="4F7FCAC2" w14:textId="77777777" w:rsidR="00A05A8A" w:rsidRDefault="00745508">
      <w:r>
        <w:rPr>
          <w:b/>
          <w:noProof/>
          <w:sz w:val="36"/>
          <w:szCs w:val="36"/>
          <w:lang w:bidi="de-DE"/>
        </w:rPr>
        <w:drawing>
          <wp:inline distT="0" distB="0" distL="0" distR="0" wp14:anchorId="5C77C799" wp14:editId="7A3123E0">
            <wp:extent cx="2138909" cy="2130542"/>
            <wp:effectExtent l="457200" t="165100" r="439191" b="752358"/>
            <wp:docPr id="11" name="Google Shape;223;p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8909" cy="2130542"/>
                    </a:xfrm>
                    <a:prstGeom prst="rect">
                      <a:avLst/>
                    </a:prstGeom>
                    <a:noFill/>
                    <a:ln w="63495">
                      <a:solidFill>
                        <a:srgbClr val="333333"/>
                      </a:solidFill>
                      <a:prstDash val="solid"/>
                    </a:ln>
                    <a:effectLst>
                      <a:outerShdw blurRad="457200" dist="292095" dir="54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74926444" w14:textId="77777777" w:rsidR="00A05A8A" w:rsidRDefault="00745508" w:rsidP="00483FD2">
      <w:pPr>
        <w:pStyle w:val="Odstavecseseznamem"/>
        <w:numPr>
          <w:ilvl w:val="0"/>
          <w:numId w:val="11"/>
        </w:numPr>
      </w:pPr>
      <w:proofErr w:type="spellStart"/>
      <w:r>
        <w:rPr>
          <w:lang w:bidi="de-DE"/>
        </w:rPr>
        <w:t>PrusaSlicer</w:t>
      </w:r>
      <w:proofErr w:type="spellEnd"/>
      <w:r>
        <w:rPr>
          <w:lang w:bidi="de-DE"/>
        </w:rPr>
        <w:t xml:space="preserve"> ist eine Anwendung zum Konvertieren von 3D-Modellen.</w:t>
      </w:r>
    </w:p>
    <w:p w14:paraId="2F1D8535" w14:textId="1FA1033D" w:rsidR="00A05A8A" w:rsidRDefault="00745508" w:rsidP="00483FD2">
      <w:pPr>
        <w:pStyle w:val="Odstavecseseznamem"/>
        <w:numPr>
          <w:ilvl w:val="0"/>
          <w:numId w:val="11"/>
        </w:numPr>
      </w:pPr>
      <w:r>
        <w:rPr>
          <w:lang w:bidi="de-DE"/>
        </w:rPr>
        <w:t>Im Laufe der Zeit hat sich das Design des Prusa i3 zu einem der beliebtesten Designs entwickelt.</w:t>
      </w:r>
    </w:p>
    <w:p w14:paraId="1A8C0983" w14:textId="77777777" w:rsidR="00A05A8A" w:rsidRDefault="00745508" w:rsidP="00483FD2">
      <w:pPr>
        <w:pStyle w:val="Odstavecseseznamem"/>
        <w:numPr>
          <w:ilvl w:val="0"/>
          <w:numId w:val="11"/>
        </w:numPr>
      </w:pPr>
      <w:r>
        <w:rPr>
          <w:lang w:bidi="de-DE"/>
        </w:rPr>
        <w:t>Es erscheint in vielen Anpassungen auf der ganzen Welt.</w:t>
      </w:r>
    </w:p>
    <w:p w14:paraId="0955B678" w14:textId="77777777" w:rsidR="00A05A8A" w:rsidRDefault="00745508" w:rsidP="00483FD2">
      <w:pPr>
        <w:pStyle w:val="Odstavecseseznamem"/>
        <w:numPr>
          <w:ilvl w:val="0"/>
          <w:numId w:val="11"/>
        </w:numPr>
      </w:pPr>
      <w:r>
        <w:rPr>
          <w:lang w:bidi="de-DE"/>
        </w:rPr>
        <w:t>3D-Drucker können Teile auch für eine andere Maschine drucken.</w:t>
      </w:r>
    </w:p>
    <w:p w14:paraId="66B6D5C8" w14:textId="77777777" w:rsidR="00A05A8A" w:rsidRDefault="00A05A8A">
      <w:pPr>
        <w:rPr>
          <w:b/>
          <w:bCs/>
          <w:sz w:val="36"/>
          <w:szCs w:val="36"/>
        </w:rPr>
      </w:pPr>
    </w:p>
    <w:p w14:paraId="0F3442C9" w14:textId="24CEDC83" w:rsidR="00A05A8A" w:rsidRDefault="00745508" w:rsidP="00483FD2">
      <w:r>
        <w:rPr>
          <w:lang w:bidi="de-DE"/>
        </w:rPr>
        <w:t xml:space="preserve">In diesen beiden Programmen haben wir zuerst Modelle erstellt, die wir später auf dem oben erwähnten </w:t>
      </w:r>
      <w:r>
        <w:rPr>
          <w:rFonts w:ascii="Arial" w:eastAsia="Arial" w:hAnsi="Arial" w:cs="Arial"/>
          <w:color w:val="2A2A2A"/>
          <w:lang w:bidi="de-DE"/>
        </w:rPr>
        <w:t>Original Prusa i3 MK3S+ Drucker gedruckt haben.</w:t>
      </w:r>
    </w:p>
    <w:p w14:paraId="62F2C66D" w14:textId="77777777" w:rsidR="00A05A8A" w:rsidRDefault="00745508">
      <w:r>
        <w:rPr>
          <w:b/>
          <w:sz w:val="36"/>
          <w:szCs w:val="36"/>
          <w:lang w:bidi="de-DE"/>
        </w:rPr>
        <w:t xml:space="preserve">   </w:t>
      </w:r>
    </w:p>
    <w:p w14:paraId="47AEE34B" w14:textId="77777777" w:rsidR="00483FD2" w:rsidRDefault="00483FD2">
      <w:pPr>
        <w:suppressAutoHyphens w:val="0"/>
        <w:spacing w:line="249" w:lineRule="auto"/>
        <w:jc w:val="left"/>
        <w:rPr>
          <w:b/>
          <w:bCs/>
          <w:sz w:val="36"/>
          <w:szCs w:val="36"/>
        </w:rPr>
      </w:pPr>
      <w:r>
        <w:rPr>
          <w:b/>
          <w:sz w:val="36"/>
          <w:szCs w:val="36"/>
          <w:lang w:bidi="de-DE"/>
        </w:rPr>
        <w:br w:type="page"/>
      </w:r>
    </w:p>
    <w:p w14:paraId="16B32049" w14:textId="7F8CD2EA" w:rsidR="00A05A8A" w:rsidRDefault="00483FD2" w:rsidP="00483FD2">
      <w:pPr>
        <w:pStyle w:val="Nadpis2"/>
      </w:pPr>
      <w:r>
        <w:rPr>
          <w:b w:val="0"/>
          <w:noProof/>
          <w:sz w:val="36"/>
          <w:szCs w:val="36"/>
          <w:lang w:bidi="de-DE"/>
        </w:rPr>
        <w:lastRenderedPageBreak/>
        <w:drawing>
          <wp:anchor distT="0" distB="0" distL="114300" distR="114300" simplePos="0" relativeHeight="251662336" behindDoc="0" locked="0" layoutInCell="1" allowOverlap="1" wp14:anchorId="4CE07FA6" wp14:editId="10E45D8A">
            <wp:simplePos x="0" y="0"/>
            <wp:positionH relativeFrom="column">
              <wp:posOffset>307648</wp:posOffset>
            </wp:positionH>
            <wp:positionV relativeFrom="paragraph">
              <wp:posOffset>425568</wp:posOffset>
            </wp:positionV>
            <wp:extent cx="5014798" cy="2149196"/>
            <wp:effectExtent l="0" t="0" r="1905" b="0"/>
            <wp:wrapTopAndBottom/>
            <wp:docPr id="12" name="Google Shape;302;p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798" cy="214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de-DE"/>
        </w:rPr>
        <w:t>Website Planet</w:t>
      </w:r>
    </w:p>
    <w:p w14:paraId="6A3611A7" w14:textId="5BF18D19" w:rsidR="00A05A8A" w:rsidRDefault="00745508" w:rsidP="00483FD2">
      <w:pPr>
        <w:pStyle w:val="Odstavecseseznamem"/>
        <w:numPr>
          <w:ilvl w:val="0"/>
          <w:numId w:val="12"/>
        </w:numPr>
      </w:pPr>
      <w:r>
        <w:rPr>
          <w:lang w:bidi="de-DE"/>
        </w:rPr>
        <w:t>Ein QR-Code ist ein Mittel zur automatisierten Datenerfassung.</w:t>
      </w:r>
    </w:p>
    <w:p w14:paraId="37503692" w14:textId="20EEA264" w:rsidR="00A05A8A" w:rsidRDefault="00745508" w:rsidP="00483FD2">
      <w:pPr>
        <w:pStyle w:val="Odstavecseseznamem"/>
        <w:numPr>
          <w:ilvl w:val="0"/>
          <w:numId w:val="12"/>
        </w:numPr>
      </w:pPr>
      <w:r>
        <w:rPr>
          <w:lang w:bidi="de-DE"/>
        </w:rPr>
        <w:t>Ein QR-Code kann eine viel größere Datenmenge kodieren als ein klassischer Barcode.</w:t>
      </w:r>
    </w:p>
    <w:p w14:paraId="1B4A3F08" w14:textId="4B1C8A33" w:rsidR="00A05A8A" w:rsidRDefault="00483FD2" w:rsidP="00483FD2">
      <w:pPr>
        <w:pStyle w:val="Odstavecseseznamem"/>
        <w:numPr>
          <w:ilvl w:val="0"/>
          <w:numId w:val="12"/>
        </w:numPr>
      </w:pPr>
      <w:r>
        <w:rPr>
          <w:b/>
          <w:noProof/>
          <w:sz w:val="36"/>
          <w:szCs w:val="36"/>
          <w:lang w:bidi="de-DE"/>
        </w:rPr>
        <w:drawing>
          <wp:anchor distT="0" distB="0" distL="114300" distR="114300" simplePos="0" relativeHeight="251663360" behindDoc="0" locked="0" layoutInCell="1" allowOverlap="1" wp14:anchorId="4F02D6D3" wp14:editId="23E52CDC">
            <wp:simplePos x="0" y="0"/>
            <wp:positionH relativeFrom="column">
              <wp:posOffset>1794617</wp:posOffset>
            </wp:positionH>
            <wp:positionV relativeFrom="paragraph">
              <wp:posOffset>522759</wp:posOffset>
            </wp:positionV>
            <wp:extent cx="2334134" cy="1972104"/>
            <wp:effectExtent l="0" t="0" r="3175" b="0"/>
            <wp:wrapTopAndBottom/>
            <wp:docPr id="13" name="Google Shape;301;p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134" cy="1972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de-DE"/>
        </w:rPr>
        <w:t>Wir haben QR-Codes auf dem frei verfügbaren QR-Code-Generator Website Planet erstellt.</w:t>
      </w:r>
    </w:p>
    <w:p w14:paraId="0A60CE08" w14:textId="14E15244" w:rsidR="00A05A8A" w:rsidRDefault="00A05A8A">
      <w:pPr>
        <w:rPr>
          <w:b/>
          <w:bCs/>
          <w:sz w:val="36"/>
          <w:szCs w:val="36"/>
        </w:rPr>
      </w:pPr>
    </w:p>
    <w:p w14:paraId="3ECCBE41" w14:textId="15E38C79" w:rsidR="00A05A8A" w:rsidRDefault="00A05A8A"/>
    <w:p w14:paraId="4FABAA0A" w14:textId="5F1E0CF4" w:rsidR="00A05A8A" w:rsidRDefault="00A05A8A"/>
    <w:p w14:paraId="07A72717" w14:textId="77777777" w:rsidR="00A05A8A" w:rsidRDefault="00A05A8A"/>
    <w:p w14:paraId="32934E96" w14:textId="77777777" w:rsidR="00A05A8A" w:rsidRDefault="00A05A8A">
      <w:pPr>
        <w:rPr>
          <w:b/>
          <w:bCs/>
          <w:sz w:val="36"/>
          <w:szCs w:val="36"/>
        </w:rPr>
      </w:pPr>
    </w:p>
    <w:p w14:paraId="583A90EE" w14:textId="77777777" w:rsidR="00A05A8A" w:rsidRDefault="00A05A8A">
      <w:pPr>
        <w:rPr>
          <w:rFonts w:ascii="Arial" w:hAnsi="Arial" w:cs="Arial"/>
          <w:b/>
          <w:bCs/>
          <w:color w:val="2A2A2A"/>
          <w:sz w:val="36"/>
          <w:szCs w:val="36"/>
        </w:rPr>
      </w:pPr>
    </w:p>
    <w:p w14:paraId="22D1D1AE" w14:textId="18BB6260" w:rsidR="00A05A8A" w:rsidRDefault="00A05A8A">
      <w:pPr>
        <w:rPr>
          <w:rFonts w:ascii="Arial" w:hAnsi="Arial" w:cs="Arial"/>
          <w:b/>
          <w:bCs/>
          <w:color w:val="2A2A2A"/>
          <w:sz w:val="72"/>
          <w:szCs w:val="72"/>
        </w:rPr>
      </w:pPr>
    </w:p>
    <w:p w14:paraId="66DCA949" w14:textId="5843BBB3" w:rsidR="00483FD2" w:rsidRPr="00B1428D" w:rsidRDefault="00745508" w:rsidP="00B1428D">
      <w:pPr>
        <w:pStyle w:val="Nadpis1"/>
      </w:pPr>
      <w:r>
        <w:rPr>
          <w:lang w:bidi="de-DE"/>
        </w:rPr>
        <w:lastRenderedPageBreak/>
        <w:t>Phasen unseres Projekts</w:t>
      </w:r>
    </w:p>
    <w:p w14:paraId="50984C35" w14:textId="56DF6B1A" w:rsidR="00A05A8A" w:rsidRPr="00483FD2" w:rsidRDefault="00745508" w:rsidP="00483FD2">
      <w:pPr>
        <w:pStyle w:val="Nadpis2"/>
      </w:pPr>
      <w:r>
        <w:rPr>
          <w:lang w:bidi="de-DE"/>
        </w:rPr>
        <w:t>1. Projektphase: Wie die Zeit verging</w:t>
      </w:r>
    </w:p>
    <w:p w14:paraId="7DB07B05" w14:textId="77777777" w:rsidR="00A05A8A" w:rsidRDefault="00745508" w:rsidP="00483FD2">
      <w:pPr>
        <w:pStyle w:val="Odstavecseseznamem"/>
        <w:numPr>
          <w:ilvl w:val="0"/>
          <w:numId w:val="13"/>
        </w:numPr>
      </w:pPr>
      <w:r>
        <w:rPr>
          <w:lang w:bidi="de-DE"/>
        </w:rPr>
        <w:t xml:space="preserve">Wir haben uns entschieden, dem </w:t>
      </w:r>
      <w:proofErr w:type="spellStart"/>
      <w:r>
        <w:rPr>
          <w:lang w:bidi="de-DE"/>
        </w:rPr>
        <w:t>DigiMe</w:t>
      </w:r>
      <w:proofErr w:type="spellEnd"/>
      <w:r>
        <w:rPr>
          <w:lang w:bidi="de-DE"/>
        </w:rPr>
        <w:t>-Projekt beizutreten.</w:t>
      </w:r>
    </w:p>
    <w:p w14:paraId="766C72FD" w14:textId="10222D83" w:rsidR="00A05A8A" w:rsidRDefault="00745508" w:rsidP="00483FD2">
      <w:pPr>
        <w:pStyle w:val="Odstavecseseznamem"/>
        <w:numPr>
          <w:ilvl w:val="0"/>
          <w:numId w:val="13"/>
        </w:numPr>
      </w:pPr>
      <w:r>
        <w:rPr>
          <w:lang w:bidi="de-DE"/>
        </w:rPr>
        <w:t>Am Freitag, den 12. November, nahmen wir an einer 3D-Druck-Schulung teil.</w:t>
      </w:r>
    </w:p>
    <w:p w14:paraId="39843DA2" w14:textId="77777777" w:rsidR="00A05A8A" w:rsidRDefault="00745508" w:rsidP="00483FD2">
      <w:pPr>
        <w:pStyle w:val="Odstavecseseznamem"/>
        <w:numPr>
          <w:ilvl w:val="0"/>
          <w:numId w:val="13"/>
        </w:numPr>
      </w:pPr>
      <w:r>
        <w:rPr>
          <w:lang w:bidi="de-DE"/>
        </w:rPr>
        <w:t>In der ersten Phase haben wir uns mit der Theorie des 3D-Drucks vertraut gemacht.</w:t>
      </w:r>
    </w:p>
    <w:p w14:paraId="213D5515" w14:textId="77777777" w:rsidR="00A05A8A" w:rsidRDefault="00745508" w:rsidP="00483FD2">
      <w:pPr>
        <w:pStyle w:val="Odstavecseseznamem"/>
        <w:numPr>
          <w:ilvl w:val="0"/>
          <w:numId w:val="13"/>
        </w:numPr>
      </w:pPr>
      <w:r>
        <w:rPr>
          <w:lang w:bidi="de-DE"/>
        </w:rPr>
        <w:t>Überraschend für uns war das, dass der 3D-Druck auch im Weltraum eingesetzt wird.</w:t>
      </w:r>
    </w:p>
    <w:p w14:paraId="48F5C951" w14:textId="41B0BEDA" w:rsidR="00A05A8A" w:rsidRDefault="00483FD2" w:rsidP="00483FD2">
      <w:pPr>
        <w:pStyle w:val="Odstavecseseznamem"/>
        <w:numPr>
          <w:ilvl w:val="0"/>
          <w:numId w:val="13"/>
        </w:numPr>
      </w:pPr>
      <w:r>
        <w:rPr>
          <w:lang w:bidi="de-DE"/>
        </w:rPr>
        <w:t>Seit wir einen 3D-Drucker haben, haben wir versucht, ihn zusammenzubauen.</w:t>
      </w:r>
    </w:p>
    <w:p w14:paraId="1838F53B" w14:textId="77777777" w:rsidR="00A05A8A" w:rsidRDefault="00745508" w:rsidP="00483FD2">
      <w:pPr>
        <w:pStyle w:val="Odstavecseseznamem"/>
        <w:numPr>
          <w:ilvl w:val="0"/>
          <w:numId w:val="13"/>
        </w:numPr>
      </w:pPr>
      <w:r>
        <w:rPr>
          <w:lang w:bidi="de-DE"/>
        </w:rPr>
        <w:t>Zuerst mussten wir lernen, wie man in Tinkercad arbeitet.</w:t>
      </w:r>
    </w:p>
    <w:p w14:paraId="5C2492E0" w14:textId="6C2646AE" w:rsidR="00A05A8A" w:rsidRDefault="00483FD2" w:rsidP="00483FD2">
      <w:pPr>
        <w:pStyle w:val="Odstavecseseznamem"/>
        <w:numPr>
          <w:ilvl w:val="0"/>
          <w:numId w:val="13"/>
        </w:numPr>
      </w:pPr>
      <w:r>
        <w:rPr>
          <w:b/>
          <w:noProof/>
          <w:sz w:val="32"/>
          <w:szCs w:val="32"/>
          <w:lang w:bidi="de-DE"/>
        </w:rPr>
        <w:drawing>
          <wp:anchor distT="0" distB="0" distL="114300" distR="114300" simplePos="0" relativeHeight="251664384" behindDoc="0" locked="0" layoutInCell="1" allowOverlap="1" wp14:anchorId="60188864" wp14:editId="29F6B077">
            <wp:simplePos x="0" y="0"/>
            <wp:positionH relativeFrom="column">
              <wp:posOffset>820397</wp:posOffset>
            </wp:positionH>
            <wp:positionV relativeFrom="paragraph">
              <wp:posOffset>591695</wp:posOffset>
            </wp:positionV>
            <wp:extent cx="4258095" cy="3276926"/>
            <wp:effectExtent l="0" t="0" r="0" b="0"/>
            <wp:wrapTopAndBottom/>
            <wp:docPr id="14" name="Google Shape;326;p13" descr="Obsah obrázku text, stůl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2" r="11856"/>
                    <a:stretch>
                      <a:fillRect/>
                    </a:stretch>
                  </pic:blipFill>
                  <pic:spPr>
                    <a:xfrm>
                      <a:off x="0" y="0"/>
                      <a:ext cx="4258095" cy="3276926"/>
                    </a:xfrm>
                    <a:prstGeom prst="rect">
                      <a:avLst/>
                    </a:prstGeom>
                    <a:solidFill>
                      <a:srgbClr val="ECECEC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de-DE"/>
        </w:rPr>
        <w:t>Wir haben begonnen, die Gebäude unseres Dorfes zu drucken.</w:t>
      </w:r>
    </w:p>
    <w:p w14:paraId="02238F4B" w14:textId="76C3182E" w:rsidR="00A05A8A" w:rsidRDefault="00A05A8A">
      <w:pPr>
        <w:rPr>
          <w:b/>
          <w:bCs/>
          <w:sz w:val="32"/>
          <w:szCs w:val="32"/>
        </w:rPr>
      </w:pPr>
    </w:p>
    <w:p w14:paraId="293CE3A6" w14:textId="7D70D19C" w:rsidR="00A05A8A" w:rsidRDefault="00745508">
      <w:r>
        <w:rPr>
          <w:lang w:bidi="de-DE"/>
        </w:rPr>
        <w:t xml:space="preserve"> </w:t>
      </w:r>
    </w:p>
    <w:p w14:paraId="1FF62203" w14:textId="77777777" w:rsidR="00A05A8A" w:rsidRDefault="00A05A8A"/>
    <w:p w14:paraId="40839B3E" w14:textId="77777777" w:rsidR="00A05A8A" w:rsidRDefault="00A05A8A"/>
    <w:p w14:paraId="13E75E50" w14:textId="77777777" w:rsidR="00A05A8A" w:rsidRDefault="00A05A8A"/>
    <w:p w14:paraId="335317AB" w14:textId="77777777" w:rsidR="00B1428D" w:rsidRDefault="00B1428D">
      <w:pPr>
        <w:suppressAutoHyphens w:val="0"/>
        <w:spacing w:line="249" w:lineRule="auto"/>
        <w:jc w:val="left"/>
        <w:rPr>
          <w:rFonts w:asciiTheme="majorHAnsi" w:eastAsiaTheme="majorEastAsia" w:hAnsiTheme="majorHAnsi" w:cstheme="majorBidi"/>
          <w:b/>
          <w:color w:val="000000" w:themeColor="text1"/>
          <w:sz w:val="28"/>
          <w:szCs w:val="26"/>
        </w:rPr>
      </w:pPr>
      <w:r>
        <w:rPr>
          <w:lang w:bidi="de-DE"/>
        </w:rPr>
        <w:br w:type="page"/>
      </w:r>
    </w:p>
    <w:p w14:paraId="5EB61B70" w14:textId="3984B651" w:rsidR="00A05A8A" w:rsidRPr="00483FD2" w:rsidRDefault="00745508" w:rsidP="00483FD2">
      <w:pPr>
        <w:pStyle w:val="Nadpis2"/>
      </w:pPr>
      <w:r>
        <w:rPr>
          <w:lang w:bidi="de-DE"/>
        </w:rPr>
        <w:lastRenderedPageBreak/>
        <w:t>2. Phase des Projekts (wir drucken endlich)</w:t>
      </w:r>
    </w:p>
    <w:p w14:paraId="0B4781F0" w14:textId="77777777" w:rsidR="00A05A8A" w:rsidRDefault="00745508" w:rsidP="00483FD2">
      <w:pPr>
        <w:pStyle w:val="Odstavecseseznamem"/>
        <w:numPr>
          <w:ilvl w:val="0"/>
          <w:numId w:val="14"/>
        </w:numPr>
      </w:pPr>
      <w:r>
        <w:rPr>
          <w:lang w:bidi="de-DE"/>
        </w:rPr>
        <w:t>Am Anfang waren wir nicht besonders erfolgreich, aber später wurde es besser. </w:t>
      </w:r>
    </w:p>
    <w:p w14:paraId="51509D64" w14:textId="77777777" w:rsidR="00A05A8A" w:rsidRDefault="00745508" w:rsidP="00483FD2">
      <w:pPr>
        <w:pStyle w:val="Odstavecseseznamem"/>
        <w:numPr>
          <w:ilvl w:val="0"/>
          <w:numId w:val="14"/>
        </w:numPr>
      </w:pPr>
      <w:r>
        <w:rPr>
          <w:lang w:bidi="de-DE"/>
        </w:rPr>
        <w:t>Am Anfang haben wir nur Unterlagen versucht, später einzelne Gebäude (klein, groß und vor allem genau). </w:t>
      </w:r>
    </w:p>
    <w:p w14:paraId="1CB2F0ED" w14:textId="55549421" w:rsidR="00A05A8A" w:rsidRDefault="00745508" w:rsidP="00483FD2">
      <w:pPr>
        <w:pStyle w:val="Odstavecseseznamem"/>
        <w:numPr>
          <w:ilvl w:val="0"/>
          <w:numId w:val="14"/>
        </w:numPr>
      </w:pPr>
      <w:r>
        <w:rPr>
          <w:lang w:bidi="de-DE"/>
        </w:rPr>
        <w:t>Wir verwenden Filament in verschiedenen Farben.</w:t>
      </w:r>
    </w:p>
    <w:p w14:paraId="17D187A5" w14:textId="7FD6AA64" w:rsidR="00A05A8A" w:rsidRDefault="00B1428D">
      <w:pPr>
        <w:rPr>
          <w:b/>
          <w:bCs/>
          <w:sz w:val="36"/>
          <w:szCs w:val="36"/>
        </w:rPr>
      </w:pPr>
      <w:r>
        <w:rPr>
          <w:b/>
          <w:noProof/>
          <w:sz w:val="36"/>
          <w:szCs w:val="36"/>
          <w:lang w:bidi="de-D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953C3EC" wp14:editId="2051B461">
                <wp:simplePos x="0" y="0"/>
                <wp:positionH relativeFrom="column">
                  <wp:posOffset>339345</wp:posOffset>
                </wp:positionH>
                <wp:positionV relativeFrom="paragraph">
                  <wp:posOffset>521911</wp:posOffset>
                </wp:positionV>
                <wp:extent cx="5048339" cy="3757372"/>
                <wp:effectExtent l="0" t="0" r="6350" b="1905"/>
                <wp:wrapSquare wrapText="bothSides"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339" cy="3757372"/>
                          <a:chOff x="0" y="0"/>
                          <a:chExt cx="5048339" cy="3757372"/>
                        </a:xfrm>
                      </wpg:grpSpPr>
                      <pic:pic xmlns:pic="http://schemas.openxmlformats.org/drawingml/2006/picture">
                        <pic:nvPicPr>
                          <pic:cNvPr id="15" name="Google Shape;316;p12" descr="Obsah obrázku interiér, projektor&#10;&#10;Popis se vygeneroval automaticky."/>
                          <pic:cNvPicPr/>
                        </pic:nvPicPr>
                        <pic:blipFill>
                          <a:blip r:embed="rId18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31" b="21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800225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Google Shape;315;p12" descr="Obsah obrázku text, interiér&#10;&#10;Popis se vygeneroval automaticky."/>
                          <pic:cNvPicPr/>
                        </pic:nvPicPr>
                        <pic:blipFill>
                          <a:blip r:embed="rId19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" b="37799"/>
                          <a:stretch>
                            <a:fillRect/>
                          </a:stretch>
                        </pic:blipFill>
                        <pic:spPr>
                          <a:xfrm>
                            <a:off x="2409914" y="0"/>
                            <a:ext cx="2638425" cy="177165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Google Shape;317;p12" descr="Obsah obrázku text, interiér&#10;&#10;Popis byl vytvořen automaticky"/>
                          <pic:cNvPicPr/>
                        </pic:nvPicPr>
                        <pic:blipFill>
                          <a:blip r:embed="rId20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9" r="-6" b="19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712"/>
                            <a:ext cx="2362200" cy="1781175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Google Shape;318;p12"/>
                          <pic:cNvPicPr/>
                        </pic:nvPicPr>
                        <pic:blipFill>
                          <a:blip r:embed="rId21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1" r="19941"/>
                          <a:stretch>
                            <a:fillRect/>
                          </a:stretch>
                        </pic:blipFill>
                        <pic:spPr>
                          <a:xfrm>
                            <a:off x="2512464" y="1905712"/>
                            <a:ext cx="2424430" cy="1851660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6141A" id="Skupina 23" o:spid="_x0000_s1026" style="position:absolute;margin-left:26.7pt;margin-top:41.1pt;width:397.5pt;height:295.85pt;z-index:251669504" coordsize="50483,37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316;p12" o:spid="_x0000_s1027" type="#_x0000_t75" alt="Obsah obrázku interiér, projektor&#10;&#10;Popis se vygeneroval automaticky." style="position:absolute;width:22955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" filled="t" fillcolor="#ececec">
                  <v:imagedata r:id="rId22" o:title="Obsah obrázku interiér, projektor&#10;&#10;Popis se vygeneroval automaticky" croptop="9392f" cropbottom="13976f"/>
                </v:shape>
                <v:shape id="Google Shape;315;p12" o:spid="_x0000_s1028" type="#_x0000_t75" alt="Obsah obrázku text, interiér&#10;&#10;Popis se vygeneroval automaticky." style="position:absolute;left:24099;width:26384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" filled="t" fillcolor="#ececec">
                  <v:imagedata r:id="rId23" o:title="Obsah obrázku text, interiér&#10;&#10;Popis se vygeneroval automaticky" cropbottom="24772f" cropright="1f"/>
                </v:shape>
                <v:shape id="Google Shape;317;p12" o:spid="_x0000_s1029" type="#_x0000_t75" alt="Obsah obrázku text, interiér&#10;&#10;Popis byl vytvořen automaticky" style="position:absolute;top:19057;width:23622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" filled="t" fillcolor="#ececec">
                  <v:imagedata r:id="rId24" o:title="Obsah obrázku text, interiér&#10;&#10;Popis byl vytvořen automaticky" croptop="9496f" cropbottom="13027f" cropright="-4f"/>
                </v:shape>
                <v:shape id="Google Shape;318;p12" o:spid="_x0000_s1030" type="#_x0000_t75" style="position:absolute;left:25124;top:19057;width:24244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" filled="t" fillcolor="#ececec">
                  <v:imagedata r:id="rId25" o:title="" cropleft="11220f" cropright="13069f"/>
                </v:shape>
                <w10:wrap type="square"/>
              </v:group>
            </w:pict>
          </mc:Fallback>
        </mc:AlternateContent>
      </w:r>
    </w:p>
    <w:p w14:paraId="5C4D8CB9" w14:textId="1019DC17" w:rsidR="00A05A8A" w:rsidRDefault="00745508">
      <w:r>
        <w:rPr>
          <w:b/>
          <w:sz w:val="36"/>
          <w:szCs w:val="36"/>
          <w:lang w:bidi="de-DE"/>
        </w:rPr>
        <w:t xml:space="preserve">     </w:t>
      </w:r>
    </w:p>
    <w:p w14:paraId="261C6F7F" w14:textId="77777777" w:rsidR="00A05A8A" w:rsidRDefault="00A05A8A">
      <w:pPr>
        <w:rPr>
          <w:b/>
          <w:bCs/>
          <w:sz w:val="36"/>
          <w:szCs w:val="36"/>
        </w:rPr>
      </w:pPr>
    </w:p>
    <w:p w14:paraId="2BEE3042" w14:textId="687060AA" w:rsidR="00A05A8A" w:rsidRDefault="00745508">
      <w:r>
        <w:rPr>
          <w:b/>
          <w:sz w:val="36"/>
          <w:szCs w:val="36"/>
          <w:lang w:bidi="de-DE"/>
        </w:rPr>
        <w:t xml:space="preserve">     </w:t>
      </w:r>
    </w:p>
    <w:p w14:paraId="6BBE14A3" w14:textId="77777777" w:rsidR="00A05A8A" w:rsidRDefault="00745508">
      <w:pPr>
        <w:rPr>
          <w:b/>
          <w:bCs/>
          <w:szCs w:val="24"/>
        </w:rPr>
      </w:pPr>
      <w:r>
        <w:rPr>
          <w:b/>
          <w:szCs w:val="24"/>
          <w:lang w:bidi="de-DE"/>
        </w:rPr>
        <w:t xml:space="preserve">                                                                                                                                           </w:t>
      </w:r>
    </w:p>
    <w:p w14:paraId="762AA80C" w14:textId="77777777" w:rsidR="00A05A8A" w:rsidRDefault="00A05A8A">
      <w:pPr>
        <w:rPr>
          <w:b/>
          <w:bCs/>
          <w:szCs w:val="24"/>
        </w:rPr>
      </w:pPr>
    </w:p>
    <w:p w14:paraId="5D7DD7DB" w14:textId="77777777" w:rsidR="00A05A8A" w:rsidRDefault="00A05A8A">
      <w:pPr>
        <w:pStyle w:val="Nadpis1"/>
      </w:pPr>
    </w:p>
    <w:p w14:paraId="3FCEE45F" w14:textId="77777777" w:rsidR="00A05A8A" w:rsidRDefault="00A05A8A">
      <w:pPr>
        <w:pStyle w:val="Nadpis1"/>
      </w:pPr>
    </w:p>
    <w:p w14:paraId="5B6B3289" w14:textId="77777777" w:rsidR="005E175F" w:rsidRDefault="005E175F">
      <w:pPr>
        <w:suppressAutoHyphens w:val="0"/>
        <w:jc w:val="left"/>
        <w:rPr>
          <w:rFonts w:eastAsia="Times New Roman"/>
          <w:b/>
          <w:color w:val="2F5496"/>
          <w:sz w:val="48"/>
          <w:szCs w:val="40"/>
        </w:rPr>
      </w:pPr>
      <w:r>
        <w:rPr>
          <w:lang w:bidi="de-DE"/>
        </w:rPr>
        <w:br w:type="page"/>
      </w:r>
    </w:p>
    <w:p w14:paraId="7F1BD4FE" w14:textId="590622A0" w:rsidR="00A05A8A" w:rsidRDefault="00745508">
      <w:pPr>
        <w:pStyle w:val="Nadpis1"/>
      </w:pPr>
      <w:r>
        <w:rPr>
          <w:lang w:bidi="de-DE"/>
        </w:rPr>
        <w:lastRenderedPageBreak/>
        <w:t>Liste der Gebäude, die auf der 3D-Karte erscheinen</w:t>
      </w:r>
    </w:p>
    <w:p w14:paraId="69C71539" w14:textId="77777777" w:rsidR="00A05A8A" w:rsidRDefault="00A05A8A"/>
    <w:p w14:paraId="15861CC7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 xml:space="preserve">Kirche </w:t>
      </w:r>
      <w:proofErr w:type="spellStart"/>
      <w:r>
        <w:rPr>
          <w:b/>
          <w:sz w:val="28"/>
          <w:szCs w:val="28"/>
          <w:lang w:bidi="de-DE"/>
        </w:rPr>
        <w:t>sv</w:t>
      </w:r>
      <w:proofErr w:type="spellEnd"/>
      <w:r>
        <w:rPr>
          <w:b/>
          <w:sz w:val="28"/>
          <w:szCs w:val="28"/>
          <w:lang w:bidi="de-DE"/>
        </w:rPr>
        <w:t xml:space="preserve">. </w:t>
      </w:r>
      <w:proofErr w:type="spellStart"/>
      <w:r>
        <w:rPr>
          <w:b/>
          <w:sz w:val="28"/>
          <w:szCs w:val="28"/>
          <w:lang w:bidi="de-DE"/>
        </w:rPr>
        <w:t>Jiljí</w:t>
      </w:r>
      <w:proofErr w:type="spellEnd"/>
    </w:p>
    <w:p w14:paraId="550AB570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 xml:space="preserve">Grundschule Dolní </w:t>
      </w:r>
      <w:proofErr w:type="spellStart"/>
      <w:r>
        <w:rPr>
          <w:b/>
          <w:sz w:val="28"/>
          <w:szCs w:val="28"/>
          <w:lang w:bidi="de-DE"/>
        </w:rPr>
        <w:t>Dunajovice</w:t>
      </w:r>
      <w:proofErr w:type="spellEnd"/>
    </w:p>
    <w:p w14:paraId="16DF7DE7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Gemeindeamt</w:t>
      </w:r>
    </w:p>
    <w:p w14:paraId="16EDD632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Dr. Karl Renner-Haus</w:t>
      </w:r>
    </w:p>
    <w:p w14:paraId="3D3EF662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 xml:space="preserve">Weinkeller von Dolní </w:t>
      </w:r>
      <w:proofErr w:type="spellStart"/>
      <w:r>
        <w:rPr>
          <w:b/>
          <w:sz w:val="28"/>
          <w:szCs w:val="28"/>
          <w:lang w:bidi="de-DE"/>
        </w:rPr>
        <w:t>Dunajovice</w:t>
      </w:r>
      <w:proofErr w:type="spellEnd"/>
    </w:p>
    <w:p w14:paraId="337EEC9D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Pranger</w:t>
      </w:r>
    </w:p>
    <w:p w14:paraId="274802CD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Statue von St. Cyrill und Methodius</w:t>
      </w:r>
    </w:p>
    <w:p w14:paraId="10A03C0E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Denkmal für die Opfer des 1. und 2. Weltkrieges</w:t>
      </w:r>
    </w:p>
    <w:p w14:paraId="6E2CA6CC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Coop-Lebensmittelgeschäft</w:t>
      </w:r>
    </w:p>
    <w:p w14:paraId="4207C56A" w14:textId="3A7E8684" w:rsidR="00A05A8A" w:rsidRDefault="005E175F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 xml:space="preserve"> Tankstelle </w:t>
      </w:r>
    </w:p>
    <w:p w14:paraId="3F2D3D2A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 </w:t>
      </w:r>
      <w:proofErr w:type="spellStart"/>
      <w:r>
        <w:rPr>
          <w:b/>
          <w:sz w:val="28"/>
          <w:szCs w:val="28"/>
          <w:lang w:bidi="de-DE"/>
        </w:rPr>
        <w:t>Slunný</w:t>
      </w:r>
      <w:proofErr w:type="spellEnd"/>
      <w:r>
        <w:rPr>
          <w:b/>
          <w:sz w:val="28"/>
          <w:szCs w:val="28"/>
          <w:lang w:bidi="de-DE"/>
        </w:rPr>
        <w:t xml:space="preserve"> </w:t>
      </w:r>
      <w:proofErr w:type="spellStart"/>
      <w:r>
        <w:rPr>
          <w:b/>
          <w:sz w:val="28"/>
          <w:szCs w:val="28"/>
          <w:lang w:bidi="de-DE"/>
        </w:rPr>
        <w:t>vrch</w:t>
      </w:r>
      <w:proofErr w:type="spellEnd"/>
      <w:r>
        <w:rPr>
          <w:b/>
          <w:sz w:val="28"/>
          <w:szCs w:val="28"/>
          <w:lang w:bidi="de-DE"/>
        </w:rPr>
        <w:t>-Hügel </w:t>
      </w:r>
    </w:p>
    <w:p w14:paraId="45903CF0" w14:textId="77777777" w:rsidR="00A05A8A" w:rsidRDefault="00745508">
      <w:pPr>
        <w:numPr>
          <w:ilvl w:val="0"/>
          <w:numId w:val="7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  <w:lang w:bidi="de-DE"/>
        </w:rPr>
        <w:t> Restaurant Prag</w:t>
      </w:r>
    </w:p>
    <w:p w14:paraId="497EA45F" w14:textId="77777777" w:rsidR="00A05A8A" w:rsidRDefault="00A05A8A">
      <w:pPr>
        <w:rPr>
          <w:b/>
          <w:bCs/>
          <w:sz w:val="28"/>
          <w:szCs w:val="28"/>
        </w:rPr>
      </w:pPr>
    </w:p>
    <w:p w14:paraId="1A749A8B" w14:textId="77777777" w:rsidR="00A05A8A" w:rsidRDefault="00A05A8A">
      <w:pPr>
        <w:rPr>
          <w:b/>
          <w:bCs/>
          <w:sz w:val="28"/>
          <w:szCs w:val="28"/>
        </w:rPr>
      </w:pPr>
    </w:p>
    <w:p w14:paraId="06598BA9" w14:textId="77777777" w:rsidR="00A05A8A" w:rsidRDefault="00A05A8A">
      <w:pPr>
        <w:rPr>
          <w:b/>
          <w:bCs/>
          <w:sz w:val="28"/>
          <w:szCs w:val="28"/>
        </w:rPr>
      </w:pPr>
    </w:p>
    <w:p w14:paraId="344F789C" w14:textId="77777777" w:rsidR="00A05A8A" w:rsidRDefault="00A05A8A">
      <w:pPr>
        <w:rPr>
          <w:b/>
          <w:bCs/>
          <w:sz w:val="28"/>
          <w:szCs w:val="28"/>
        </w:rPr>
      </w:pPr>
    </w:p>
    <w:p w14:paraId="67D2C492" w14:textId="77777777" w:rsidR="00A05A8A" w:rsidRDefault="00745508">
      <w:r>
        <w:rPr>
          <w:noProof/>
          <w:lang w:bidi="de-DE"/>
        </w:rPr>
        <w:lastRenderedPageBreak/>
        <w:drawing>
          <wp:inline distT="0" distB="0" distL="0" distR="0" wp14:anchorId="70C88A40" wp14:editId="586C9B8E">
            <wp:extent cx="2700369" cy="1216060"/>
            <wp:effectExtent l="0" t="0" r="4731" b="3140"/>
            <wp:docPr id="19" name="Google Shape;181;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69" cy="1216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F5A9D10" w14:textId="77777777" w:rsidR="00A05A8A" w:rsidRDefault="00745508" w:rsidP="00B1428D">
      <w:pPr>
        <w:pStyle w:val="Nadpis1"/>
      </w:pPr>
      <w:r>
        <w:rPr>
          <w:lang w:bidi="de-DE"/>
        </w:rPr>
        <w:t>Die letzte Phase des Projekts</w:t>
      </w:r>
    </w:p>
    <w:p w14:paraId="503789A8" w14:textId="77777777" w:rsidR="00B1428D" w:rsidRDefault="00B1428D">
      <w:pPr>
        <w:rPr>
          <w:b/>
          <w:bCs/>
          <w:szCs w:val="24"/>
        </w:rPr>
      </w:pPr>
    </w:p>
    <w:p w14:paraId="0BE42F6E" w14:textId="011A501B" w:rsidR="00A05A8A" w:rsidRDefault="00745508" w:rsidP="00B1428D">
      <w:r>
        <w:rPr>
          <w:lang w:bidi="de-DE"/>
        </w:rPr>
        <w:t xml:space="preserve">Nach mehreren erfolgreichen und erfolglosen Versuchen haben wir alle Gebäude ausgedruckt. Danach haben wir angefangen, sie auf unsere Karte von Dolní </w:t>
      </w:r>
      <w:proofErr w:type="spellStart"/>
      <w:r>
        <w:rPr>
          <w:lang w:bidi="de-DE"/>
        </w:rPr>
        <w:t>Dunajovice</w:t>
      </w:r>
      <w:proofErr w:type="spellEnd"/>
      <w:r>
        <w:rPr>
          <w:lang w:bidi="de-DE"/>
        </w:rPr>
        <w:t xml:space="preserve"> zu kleben. Dadurch haben wir uns im 3D-Druck deutlich verbessert und etwas in diesem Bereich gelernt.</w:t>
      </w:r>
    </w:p>
    <w:p w14:paraId="4BFC3E17" w14:textId="260511B8" w:rsidR="00A05A8A" w:rsidRDefault="00745508" w:rsidP="00B1428D">
      <w:pPr>
        <w:ind w:firstLine="708"/>
      </w:pPr>
      <w:r>
        <w:rPr>
          <w:lang w:bidi="de-DE"/>
        </w:rPr>
        <w:t xml:space="preserve">Wir haben QR-Codes auf der kostenlosen Webseite </w:t>
      </w:r>
      <w:hyperlink r:id="rId26" w:history="1">
        <w:r>
          <w:rPr>
            <w:rStyle w:val="Hypertextovodkaz"/>
            <w:b/>
            <w:szCs w:val="24"/>
            <w:lang w:bidi="de-DE"/>
          </w:rPr>
          <w:t xml:space="preserve">www.websiteplanet.com </w:t>
        </w:r>
        <w:r>
          <w:rPr>
            <w:rStyle w:val="Hypertextovodkaz"/>
            <w:szCs w:val="24"/>
            <w:lang w:bidi="de-DE"/>
          </w:rPr>
          <w:t>erstellt</w:t>
        </w:r>
      </w:hyperlink>
      <w:r>
        <w:rPr>
          <w:lang w:bidi="de-DE"/>
        </w:rPr>
        <w:t>. Im Internet haben wir nach Seiten oder Informationen gesucht, die wir auf dieser sehr intuitiven Seite eingegeben haben und die dann einen QR-Code für uns generiert hat.</w:t>
      </w:r>
    </w:p>
    <w:p w14:paraId="26E6DBDD" w14:textId="2B858095" w:rsidR="00A05A8A" w:rsidRDefault="00745508" w:rsidP="00B1428D">
      <w:pPr>
        <w:ind w:firstLine="708"/>
      </w:pPr>
      <w:r>
        <w:rPr>
          <w:lang w:bidi="de-DE"/>
        </w:rPr>
        <w:t>Diese QR-Codes haben wir ausgedruckt und auf die Stände geklebt, die wir ebenfalls selbst im Tinkercad-Programm gestaltet haben.</w:t>
      </w:r>
    </w:p>
    <w:p w14:paraId="27A4999F" w14:textId="6C27FDB9" w:rsidR="00A05A8A" w:rsidRPr="00EF66F4" w:rsidRDefault="00EF66F4" w:rsidP="00EF66F4">
      <w:pPr>
        <w:ind w:firstLine="708"/>
      </w:pPr>
      <w:r>
        <w:rPr>
          <w:b/>
          <w:noProof/>
          <w:sz w:val="56"/>
          <w:szCs w:val="56"/>
          <w:lang w:bidi="de-DE"/>
        </w:rPr>
        <w:drawing>
          <wp:anchor distT="0" distB="0" distL="114300" distR="114300" simplePos="0" relativeHeight="251670528" behindDoc="0" locked="0" layoutInCell="1" allowOverlap="1" wp14:anchorId="59987C6A" wp14:editId="11CD4017">
            <wp:simplePos x="0" y="0"/>
            <wp:positionH relativeFrom="column">
              <wp:posOffset>564023</wp:posOffset>
            </wp:positionH>
            <wp:positionV relativeFrom="paragraph">
              <wp:posOffset>1210767</wp:posOffset>
            </wp:positionV>
            <wp:extent cx="4636218" cy="2749975"/>
            <wp:effectExtent l="0" t="0" r="0" b="6350"/>
            <wp:wrapTopAndBottom/>
            <wp:docPr id="20" name="obrázek 2" descr="Obsah obrázku osoba, interiér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36218" cy="27499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de-DE"/>
        </w:rPr>
        <w:t xml:space="preserve">Wir haben dann die gesamte Karte erstellt und den Titel hinzugefügt, der auch mit einem 3D-Drucker gedruckt wurde. Wir haben alle Gebäude mit den angegebenen QR-Codes </w:t>
      </w:r>
      <w:r>
        <w:rPr>
          <w:lang w:bidi="de-DE"/>
        </w:rPr>
        <w:lastRenderedPageBreak/>
        <w:t>gepaart und alles zum Informationszentrum (d. i. das Haus von Karl Renner, siehe Seite 2) gebracht.</w:t>
      </w:r>
    </w:p>
    <w:p w14:paraId="33CD8145" w14:textId="77777777" w:rsidR="00A05A8A" w:rsidRDefault="00A05A8A" w:rsidP="00A44430">
      <w:pPr>
        <w:rPr>
          <w:b/>
          <w:bCs/>
          <w:sz w:val="56"/>
          <w:szCs w:val="56"/>
        </w:rPr>
      </w:pPr>
    </w:p>
    <w:p w14:paraId="083384DF" w14:textId="14C93C36" w:rsidR="00A05A8A" w:rsidRPr="00EF66F4" w:rsidRDefault="00745508" w:rsidP="00EF66F4">
      <w:pPr>
        <w:pStyle w:val="Nadpis1"/>
      </w:pPr>
      <w:r>
        <w:rPr>
          <w:lang w:bidi="de-DE"/>
        </w:rPr>
        <w:t>Auswertung des Projekts</w:t>
      </w:r>
    </w:p>
    <w:p w14:paraId="2EE6E713" w14:textId="77777777" w:rsidR="00EF66F4" w:rsidRDefault="00EF66F4">
      <w:pPr>
        <w:rPr>
          <w:b/>
          <w:bCs/>
          <w:szCs w:val="24"/>
        </w:rPr>
      </w:pPr>
    </w:p>
    <w:p w14:paraId="1CE77AC4" w14:textId="77777777" w:rsidR="00EF66F4" w:rsidRDefault="00745508" w:rsidP="00EF66F4">
      <w:r>
        <w:rPr>
          <w:lang w:bidi="de-DE"/>
        </w:rPr>
        <w:t xml:space="preserve">Wir haben alle gesetzten Ziele erreicht. Wir alle hatten dabei viel Spaß. Das </w:t>
      </w:r>
      <w:proofErr w:type="spellStart"/>
      <w:r>
        <w:rPr>
          <w:lang w:bidi="de-DE"/>
        </w:rPr>
        <w:t>DigiMe</w:t>
      </w:r>
      <w:proofErr w:type="spellEnd"/>
      <w:r>
        <w:rPr>
          <w:lang w:bidi="de-DE"/>
        </w:rPr>
        <w:t xml:space="preserve">-Projekt ist einzigartig und wir sind sehr dankbar, ein Teil davon gewesen zu sein. Wir haben gelernt, im Team zu arbeiten, und das hat uns auch sehr gut gefallen. </w:t>
      </w:r>
    </w:p>
    <w:p w14:paraId="3B7D0381" w14:textId="181C9E09" w:rsidR="00A05A8A" w:rsidRDefault="00745508" w:rsidP="00EF66F4">
      <w:pPr>
        <w:ind w:firstLine="708"/>
      </w:pPr>
      <w:r>
        <w:rPr>
          <w:lang w:bidi="de-DE"/>
        </w:rPr>
        <w:t xml:space="preserve">Wir glauben, das Ergebnis ist gelungen, und hoffen, dass unsere Arbeit weiterhin nicht nur unseren Schülern, sondern auch Touristen zur besseren Orientierung dienen wird. </w:t>
      </w:r>
    </w:p>
    <w:p w14:paraId="45FC30F2" w14:textId="77777777" w:rsidR="00A05A8A" w:rsidRDefault="00A05A8A"/>
    <w:p w14:paraId="76EE9FE2" w14:textId="5DA98A45" w:rsidR="00A05A8A" w:rsidRDefault="00A05A8A"/>
    <w:sectPr w:rsidR="00A05A8A" w:rsidSect="00250B1B"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57DB" w14:textId="77777777" w:rsidR="00D33DCD" w:rsidRDefault="00D33DCD">
      <w:pPr>
        <w:spacing w:after="0" w:line="240" w:lineRule="auto"/>
      </w:pPr>
      <w:r>
        <w:separator/>
      </w:r>
    </w:p>
  </w:endnote>
  <w:endnote w:type="continuationSeparator" w:id="0">
    <w:p w14:paraId="1B229007" w14:textId="77777777" w:rsidR="00D33DCD" w:rsidRDefault="00D33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Poppins">
    <w:altName w:val="Cambria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CB734" w14:textId="4B3206CA" w:rsidR="00250B1B" w:rsidRDefault="00250B1B">
    <w:pPr>
      <w:pStyle w:val="Zpat"/>
    </w:pPr>
    <w:r>
      <w:rPr>
        <w:noProof/>
        <w:lang w:bidi="de-DE"/>
      </w:rPr>
      <w:drawing>
        <wp:anchor distT="0" distB="0" distL="114300" distR="114300" simplePos="0" relativeHeight="251659264" behindDoc="1" locked="0" layoutInCell="1" allowOverlap="1" wp14:anchorId="593B5576" wp14:editId="063610FA">
          <wp:simplePos x="0" y="0"/>
          <wp:positionH relativeFrom="column">
            <wp:posOffset>1794534</wp:posOffset>
          </wp:positionH>
          <wp:positionV relativeFrom="paragraph">
            <wp:posOffset>-443865</wp:posOffset>
          </wp:positionV>
          <wp:extent cx="2700020" cy="1216025"/>
          <wp:effectExtent l="0" t="0" r="5080" b="3175"/>
          <wp:wrapNone/>
          <wp:docPr id="22" name="Google Shape;181;p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0020" cy="12160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AD849" w14:textId="77777777" w:rsidR="00D33DCD" w:rsidRDefault="00D33DC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8F68670" w14:textId="77777777" w:rsidR="00D33DCD" w:rsidRDefault="00D33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2791B"/>
    <w:multiLevelType w:val="multilevel"/>
    <w:tmpl w:val="A99E9736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" w15:restartNumberingAfterBreak="0">
    <w:nsid w:val="0C427CF0"/>
    <w:multiLevelType w:val="hybridMultilevel"/>
    <w:tmpl w:val="B4081496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F413B"/>
    <w:multiLevelType w:val="hybridMultilevel"/>
    <w:tmpl w:val="4650D50A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D0A75"/>
    <w:multiLevelType w:val="hybridMultilevel"/>
    <w:tmpl w:val="B7165696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30214"/>
    <w:multiLevelType w:val="hybridMultilevel"/>
    <w:tmpl w:val="B3B0F3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57DEF"/>
    <w:multiLevelType w:val="hybridMultilevel"/>
    <w:tmpl w:val="1D00C86C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510939"/>
    <w:multiLevelType w:val="multilevel"/>
    <w:tmpl w:val="F014BBF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77BFA"/>
    <w:multiLevelType w:val="hybridMultilevel"/>
    <w:tmpl w:val="D75A343E"/>
    <w:lvl w:ilvl="0" w:tplc="D4E294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C7A48"/>
    <w:multiLevelType w:val="hybridMultilevel"/>
    <w:tmpl w:val="D60E82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AB40F0"/>
    <w:multiLevelType w:val="multilevel"/>
    <w:tmpl w:val="FFBA332E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0" w15:restartNumberingAfterBreak="0">
    <w:nsid w:val="4B0E260F"/>
    <w:multiLevelType w:val="multilevel"/>
    <w:tmpl w:val="AB2A1D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4B23419D"/>
    <w:multiLevelType w:val="multilevel"/>
    <w:tmpl w:val="AD122746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2" w15:restartNumberingAfterBreak="0">
    <w:nsid w:val="6A050BE0"/>
    <w:multiLevelType w:val="multilevel"/>
    <w:tmpl w:val="7C0EBCDC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abstractNum w:abstractNumId="13" w15:restartNumberingAfterBreak="0">
    <w:nsid w:val="6C456A06"/>
    <w:multiLevelType w:val="multilevel"/>
    <w:tmpl w:val="781A056C"/>
    <w:lvl w:ilvl="0">
      <w:numFmt w:val="bullet"/>
      <w:lvlText w:val="•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hAnsi="Arial"/>
      </w:rPr>
    </w:lvl>
    <w:lvl w:ilvl="2">
      <w:numFmt w:val="bullet"/>
      <w:lvlText w:val="•"/>
      <w:lvlJc w:val="left"/>
      <w:pPr>
        <w:ind w:left="2160" w:hanging="360"/>
      </w:pPr>
      <w:rPr>
        <w:rFonts w:ascii="Arial" w:hAnsi="Arial"/>
      </w:rPr>
    </w:lvl>
    <w:lvl w:ilvl="3">
      <w:numFmt w:val="bullet"/>
      <w:lvlText w:val="•"/>
      <w:lvlJc w:val="left"/>
      <w:pPr>
        <w:ind w:left="2880" w:hanging="360"/>
      </w:pPr>
      <w:rPr>
        <w:rFonts w:ascii="Arial" w:hAnsi="Arial"/>
      </w:rPr>
    </w:lvl>
    <w:lvl w:ilvl="4">
      <w:numFmt w:val="bullet"/>
      <w:lvlText w:val="•"/>
      <w:lvlJc w:val="left"/>
      <w:pPr>
        <w:ind w:left="3600" w:hanging="360"/>
      </w:pPr>
      <w:rPr>
        <w:rFonts w:ascii="Arial" w:hAnsi="Arial"/>
      </w:rPr>
    </w:lvl>
    <w:lvl w:ilvl="5">
      <w:numFmt w:val="bullet"/>
      <w:lvlText w:val="•"/>
      <w:lvlJc w:val="left"/>
      <w:pPr>
        <w:ind w:left="4320" w:hanging="360"/>
      </w:pPr>
      <w:rPr>
        <w:rFonts w:ascii="Arial" w:hAnsi="Arial"/>
      </w:rPr>
    </w:lvl>
    <w:lvl w:ilvl="6">
      <w:numFmt w:val="bullet"/>
      <w:lvlText w:val="•"/>
      <w:lvlJc w:val="left"/>
      <w:pPr>
        <w:ind w:left="5040" w:hanging="360"/>
      </w:pPr>
      <w:rPr>
        <w:rFonts w:ascii="Arial" w:hAnsi="Arial"/>
      </w:rPr>
    </w:lvl>
    <w:lvl w:ilvl="7">
      <w:numFmt w:val="bullet"/>
      <w:lvlText w:val="•"/>
      <w:lvlJc w:val="left"/>
      <w:pPr>
        <w:ind w:left="5760" w:hanging="360"/>
      </w:pPr>
      <w:rPr>
        <w:rFonts w:ascii="Arial" w:hAnsi="Arial"/>
      </w:rPr>
    </w:lvl>
    <w:lvl w:ilvl="8">
      <w:numFmt w:val="bullet"/>
      <w:lvlText w:val="•"/>
      <w:lvlJc w:val="left"/>
      <w:pPr>
        <w:ind w:left="6480" w:hanging="360"/>
      </w:pPr>
      <w:rPr>
        <w:rFonts w:ascii="Arial" w:hAnsi="Arial"/>
      </w:rPr>
    </w:lvl>
  </w:abstractNum>
  <w:num w:numId="1" w16cid:durableId="358705983">
    <w:abstractNumId w:val="6"/>
  </w:num>
  <w:num w:numId="2" w16cid:durableId="1063917421">
    <w:abstractNumId w:val="13"/>
  </w:num>
  <w:num w:numId="3" w16cid:durableId="241793922">
    <w:abstractNumId w:val="9"/>
  </w:num>
  <w:num w:numId="4" w16cid:durableId="1146631347">
    <w:abstractNumId w:val="0"/>
  </w:num>
  <w:num w:numId="5" w16cid:durableId="82646672">
    <w:abstractNumId w:val="11"/>
  </w:num>
  <w:num w:numId="6" w16cid:durableId="934483623">
    <w:abstractNumId w:val="12"/>
  </w:num>
  <w:num w:numId="7" w16cid:durableId="135031369">
    <w:abstractNumId w:val="10"/>
  </w:num>
  <w:num w:numId="8" w16cid:durableId="1517040870">
    <w:abstractNumId w:val="4"/>
  </w:num>
  <w:num w:numId="9" w16cid:durableId="1133132386">
    <w:abstractNumId w:val="8"/>
  </w:num>
  <w:num w:numId="10" w16cid:durableId="976380279">
    <w:abstractNumId w:val="1"/>
  </w:num>
  <w:num w:numId="11" w16cid:durableId="909199093">
    <w:abstractNumId w:val="2"/>
  </w:num>
  <w:num w:numId="12" w16cid:durableId="333991681">
    <w:abstractNumId w:val="5"/>
  </w:num>
  <w:num w:numId="13" w16cid:durableId="19012737">
    <w:abstractNumId w:val="7"/>
  </w:num>
  <w:num w:numId="14" w16cid:durableId="2729057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A8A"/>
    <w:rsid w:val="00250B1B"/>
    <w:rsid w:val="00483FD2"/>
    <w:rsid w:val="005E175F"/>
    <w:rsid w:val="0067037C"/>
    <w:rsid w:val="00745508"/>
    <w:rsid w:val="007737CB"/>
    <w:rsid w:val="00A05A8A"/>
    <w:rsid w:val="00A44430"/>
    <w:rsid w:val="00B1428D"/>
    <w:rsid w:val="00D33DCD"/>
    <w:rsid w:val="00EF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7D536"/>
  <w15:docId w15:val="{08E5816A-4E76-B74C-8563-17A49C5F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37CB"/>
    <w:pPr>
      <w:suppressAutoHyphens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uiPriority w:val="9"/>
    <w:qFormat/>
    <w:rsid w:val="005E175F"/>
    <w:pPr>
      <w:keepNext/>
      <w:keepLines/>
      <w:spacing w:before="320" w:after="80" w:line="240" w:lineRule="auto"/>
      <w:outlineLvl w:val="0"/>
    </w:pPr>
    <w:rPr>
      <w:rFonts w:eastAsia="Times New Roman"/>
      <w:b/>
      <w:color w:val="2F5496"/>
      <w:sz w:val="48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50B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rPr>
      <w:b/>
      <w:bCs/>
    </w:rPr>
  </w:style>
  <w:style w:type="character" w:customStyle="1" w:styleId="Nadpis1Char">
    <w:name w:val="Nadpis 1 Char"/>
    <w:basedOn w:val="Standardnpsmoodstavce"/>
    <w:rPr>
      <w:rFonts w:eastAsia="Times New Roman" w:cs="Times New Roman"/>
      <w:b/>
      <w:color w:val="2F5496"/>
      <w:sz w:val="48"/>
      <w:szCs w:val="40"/>
    </w:rPr>
  </w:style>
  <w:style w:type="paragraph" w:styleId="Normlnweb">
    <w:name w:val="Normal (Web)"/>
    <w:basedOn w:val="Normln"/>
    <w:pPr>
      <w:spacing w:before="100" w:after="100" w:line="240" w:lineRule="auto"/>
    </w:pPr>
    <w:rPr>
      <w:rFonts w:ascii="Times New Roman" w:eastAsia="Times New Roman" w:hAnsi="Times New Roman"/>
      <w:szCs w:val="24"/>
      <w:lang w:eastAsia="cs-CZ"/>
    </w:rPr>
  </w:style>
  <w:style w:type="paragraph" w:styleId="Odstavecseseznamem">
    <w:name w:val="List Paragraph"/>
    <w:basedOn w:val="Normln"/>
    <w:pPr>
      <w:ind w:left="720"/>
      <w:contextualSpacing/>
    </w:p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styleId="Hypertextovodkaz">
    <w:name w:val="Hyperlink"/>
    <w:basedOn w:val="Standardnpsmoodstavce"/>
    <w:rPr>
      <w:color w:val="0563C1"/>
      <w:u w:val="single"/>
    </w:rPr>
  </w:style>
  <w:style w:type="character" w:styleId="Nevyeenzmnka">
    <w:name w:val="Unresolved Mention"/>
    <w:basedOn w:val="Standardnpsmoodstavce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250B1B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websiteplanet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memMaskX8372%20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C:\Users\Administrator\Documents\memMaskX8372 Normal</Template>
  <TotalTime>2</TotalTime>
  <Pages>13</Pages>
  <Words>836</Words>
  <Characters>5317</Characters>
  <Application>Microsoft Office Word</Application>
  <DocSecurity>0</DocSecurity>
  <Lines>231</Lines>
  <Paragraphs>109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Kadlec</dc:creator>
  <dc:description/>
  <cp:lastModifiedBy>Miloš Fišar</cp:lastModifiedBy>
  <cp:revision>3</cp:revision>
  <dcterms:created xsi:type="dcterms:W3CDTF">2022-10-22T09:55:00Z</dcterms:created>
  <dcterms:modified xsi:type="dcterms:W3CDTF">2022-10-22T09:59:00Z</dcterms:modified>
</cp:coreProperties>
</file>